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3AB" w:rsidRPr="00C42681" w:rsidRDefault="001503AB" w:rsidP="001503AB">
      <w:pPr>
        <w:tabs>
          <w:tab w:val="left" w:pos="3180"/>
        </w:tabs>
        <w:spacing w:after="120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Press Release</w:t>
      </w:r>
      <w:r>
        <w:rPr>
          <w:rFonts w:asciiTheme="majorHAnsi" w:hAnsiTheme="majorHAnsi"/>
          <w:sz w:val="36"/>
          <w:szCs w:val="36"/>
        </w:rPr>
        <w:tab/>
      </w:r>
    </w:p>
    <w:p w:rsidR="001503AB" w:rsidRDefault="001503AB" w:rsidP="001503AB">
      <w:pPr>
        <w:spacing w:after="120"/>
      </w:pPr>
    </w:p>
    <w:p w:rsidR="001503AB" w:rsidRPr="00555505" w:rsidRDefault="00263D06" w:rsidP="001503AB">
      <w:pPr>
        <w:spacing w:after="1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Contact:  Mary Beth McCullouch</w:t>
      </w:r>
      <w:r w:rsidR="001503AB" w:rsidRPr="00555505">
        <w:rPr>
          <w:rFonts w:asciiTheme="minorHAnsi" w:hAnsiTheme="minorHAnsi" w:cstheme="minorHAnsi"/>
          <w:sz w:val="24"/>
          <w:szCs w:val="24"/>
        </w:rPr>
        <w:tab/>
      </w:r>
      <w:r w:rsidR="001503AB" w:rsidRPr="00555505">
        <w:rPr>
          <w:rFonts w:asciiTheme="minorHAnsi" w:hAnsiTheme="minorHAnsi" w:cstheme="minorHAnsi"/>
          <w:sz w:val="24"/>
          <w:szCs w:val="24"/>
        </w:rPr>
        <w:tab/>
      </w:r>
      <w:r w:rsidR="001503AB" w:rsidRPr="00555505">
        <w:rPr>
          <w:rFonts w:asciiTheme="minorHAnsi" w:hAnsiTheme="minorHAnsi" w:cstheme="minorHAnsi"/>
          <w:sz w:val="24"/>
          <w:szCs w:val="24"/>
        </w:rPr>
        <w:tab/>
      </w:r>
      <w:r w:rsidR="001503AB" w:rsidRPr="00555505">
        <w:rPr>
          <w:rFonts w:asciiTheme="minorHAnsi" w:hAnsiTheme="minorHAnsi" w:cstheme="minorHAnsi"/>
          <w:sz w:val="24"/>
          <w:szCs w:val="24"/>
        </w:rPr>
        <w:tab/>
      </w:r>
      <w:r w:rsidR="001503AB" w:rsidRPr="00555505">
        <w:rPr>
          <w:rFonts w:asciiTheme="minorHAnsi" w:hAnsiTheme="minorHAnsi" w:cstheme="minorHAnsi"/>
          <w:sz w:val="24"/>
          <w:szCs w:val="24"/>
        </w:rPr>
        <w:tab/>
        <w:t>FOR IMMEDIATE RELEASE</w:t>
      </w:r>
    </w:p>
    <w:p w:rsidR="001503AB" w:rsidRDefault="001503AB" w:rsidP="001503AB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555505">
        <w:rPr>
          <w:rFonts w:asciiTheme="minorHAnsi" w:hAnsiTheme="minorHAnsi" w:cstheme="minorHAnsi"/>
          <w:sz w:val="24"/>
          <w:szCs w:val="24"/>
        </w:rPr>
        <w:t>Phone</w:t>
      </w:r>
      <w:proofErr w:type="gramStart"/>
      <w:r w:rsidRPr="00555505">
        <w:rPr>
          <w:rFonts w:asciiTheme="minorHAnsi" w:hAnsiTheme="minorHAnsi" w:cstheme="minorHAnsi"/>
          <w:sz w:val="24"/>
          <w:szCs w:val="24"/>
        </w:rPr>
        <w:t>:  (</w:t>
      </w:r>
      <w:proofErr w:type="gramEnd"/>
      <w:r w:rsidRPr="00555505">
        <w:rPr>
          <w:rFonts w:asciiTheme="minorHAnsi" w:hAnsiTheme="minorHAnsi" w:cstheme="minorHAnsi"/>
          <w:sz w:val="24"/>
          <w:szCs w:val="24"/>
        </w:rPr>
        <w:t>601) 856-7113</w:t>
      </w:r>
      <w:r w:rsidRPr="00555505">
        <w:rPr>
          <w:rFonts w:asciiTheme="minorHAnsi" w:hAnsiTheme="minorHAnsi" w:cstheme="minorHAnsi"/>
          <w:sz w:val="24"/>
          <w:szCs w:val="24"/>
        </w:rPr>
        <w:tab/>
      </w:r>
      <w:r w:rsidRPr="00555505">
        <w:rPr>
          <w:rFonts w:asciiTheme="minorHAnsi" w:hAnsiTheme="minorHAnsi" w:cstheme="minorHAnsi"/>
          <w:sz w:val="24"/>
          <w:szCs w:val="24"/>
        </w:rPr>
        <w:tab/>
      </w:r>
      <w:r w:rsidRPr="00555505">
        <w:rPr>
          <w:rFonts w:asciiTheme="minorHAnsi" w:hAnsiTheme="minorHAnsi" w:cstheme="minorHAnsi"/>
          <w:sz w:val="24"/>
          <w:szCs w:val="24"/>
        </w:rPr>
        <w:tab/>
      </w:r>
      <w:r w:rsidRPr="00555505">
        <w:rPr>
          <w:rFonts w:asciiTheme="minorHAnsi" w:hAnsiTheme="minorHAnsi" w:cstheme="minorHAnsi"/>
          <w:sz w:val="24"/>
          <w:szCs w:val="24"/>
        </w:rPr>
        <w:tab/>
      </w:r>
      <w:r w:rsidRPr="00555505">
        <w:rPr>
          <w:rFonts w:asciiTheme="minorHAnsi" w:hAnsiTheme="minorHAnsi" w:cstheme="minorHAnsi"/>
          <w:sz w:val="24"/>
          <w:szCs w:val="24"/>
        </w:rPr>
        <w:tab/>
      </w:r>
      <w:r w:rsidRPr="00555505">
        <w:rPr>
          <w:rFonts w:asciiTheme="minorHAnsi" w:hAnsiTheme="minorHAnsi" w:cstheme="minorHAnsi"/>
          <w:sz w:val="24"/>
          <w:szCs w:val="24"/>
        </w:rPr>
        <w:tab/>
      </w:r>
      <w:r w:rsidR="00265C0E">
        <w:rPr>
          <w:rFonts w:asciiTheme="minorHAnsi" w:hAnsiTheme="minorHAnsi" w:cstheme="minorHAnsi"/>
          <w:sz w:val="24"/>
          <w:szCs w:val="24"/>
        </w:rPr>
        <w:t>April 17</w:t>
      </w:r>
      <w:r w:rsidR="00126CFE">
        <w:rPr>
          <w:rFonts w:asciiTheme="minorHAnsi" w:hAnsiTheme="minorHAnsi" w:cstheme="minorHAnsi"/>
          <w:sz w:val="24"/>
          <w:szCs w:val="24"/>
        </w:rPr>
        <w:t>, 2020</w:t>
      </w:r>
    </w:p>
    <w:p w:rsidR="00204FAE" w:rsidRDefault="00204FAE" w:rsidP="00204FAE"/>
    <w:p w:rsidR="00204FAE" w:rsidRDefault="00204FAE" w:rsidP="00204FAE"/>
    <w:p w:rsidR="009042A2" w:rsidRPr="000B14CF" w:rsidRDefault="000B14CF" w:rsidP="009042A2">
      <w:pPr>
        <w:pStyle w:val="Default"/>
        <w:jc w:val="center"/>
        <w:rPr>
          <w:sz w:val="23"/>
          <w:szCs w:val="23"/>
          <w:u w:val="single"/>
        </w:rPr>
      </w:pPr>
      <w:r w:rsidRPr="000B14CF">
        <w:rPr>
          <w:u w:val="single"/>
        </w:rPr>
        <w:t>City of Ridgeland Cancels Work Session</w:t>
      </w:r>
      <w:r w:rsidR="000C4791">
        <w:rPr>
          <w:u w:val="single"/>
        </w:rPr>
        <w:t xml:space="preserve"> for April 20, 2020</w:t>
      </w:r>
      <w:bookmarkStart w:id="0" w:name="_GoBack"/>
      <w:bookmarkEnd w:id="0"/>
    </w:p>
    <w:p w:rsidR="000B14CF" w:rsidRPr="009042A2" w:rsidRDefault="000B14CF" w:rsidP="009042A2">
      <w:pPr>
        <w:pStyle w:val="Default"/>
        <w:jc w:val="center"/>
        <w:rPr>
          <w:sz w:val="23"/>
          <w:szCs w:val="23"/>
          <w:u w:val="single"/>
        </w:rPr>
      </w:pPr>
    </w:p>
    <w:p w:rsidR="000B14CF" w:rsidRDefault="009042A2" w:rsidP="000B14CF">
      <w:pPr>
        <w:rPr>
          <w:sz w:val="24"/>
          <w:szCs w:val="24"/>
        </w:rPr>
      </w:pPr>
      <w:r>
        <w:rPr>
          <w:b/>
          <w:bCs/>
          <w:sz w:val="23"/>
          <w:szCs w:val="23"/>
        </w:rPr>
        <w:t xml:space="preserve">RIDGELAND, MISS. </w:t>
      </w:r>
      <w:r>
        <w:rPr>
          <w:sz w:val="23"/>
          <w:szCs w:val="23"/>
        </w:rPr>
        <w:t>–</w:t>
      </w:r>
      <w:r w:rsidR="000B14CF" w:rsidRPr="000B14CF">
        <w:t xml:space="preserve"> </w:t>
      </w:r>
      <w:r w:rsidR="000B14CF" w:rsidRPr="000B14CF">
        <w:rPr>
          <w:sz w:val="24"/>
          <w:szCs w:val="24"/>
        </w:rPr>
        <w:t xml:space="preserve">As a result of Governor Tate Reeves’ Executive Order, recommendations from the CDC and the Department of Health, the City of Ridgeland has cancelled the Board’s </w:t>
      </w:r>
      <w:r w:rsidR="00265C0E">
        <w:rPr>
          <w:sz w:val="24"/>
          <w:szCs w:val="24"/>
        </w:rPr>
        <w:t>Work Session for Monday, April 20</w:t>
      </w:r>
      <w:r w:rsidR="000B14CF" w:rsidRPr="000B14CF">
        <w:rPr>
          <w:sz w:val="24"/>
          <w:szCs w:val="24"/>
        </w:rPr>
        <w:t xml:space="preserve">, 2020.  </w:t>
      </w:r>
    </w:p>
    <w:p w:rsidR="000B14CF" w:rsidRPr="000B14CF" w:rsidRDefault="000B14CF" w:rsidP="000B14CF">
      <w:pPr>
        <w:rPr>
          <w:sz w:val="24"/>
          <w:szCs w:val="24"/>
        </w:rPr>
      </w:pPr>
    </w:p>
    <w:p w:rsidR="000B14CF" w:rsidRPr="000B14CF" w:rsidRDefault="000B14CF" w:rsidP="000B14CF">
      <w:pPr>
        <w:rPr>
          <w:sz w:val="24"/>
          <w:szCs w:val="24"/>
        </w:rPr>
      </w:pPr>
      <w:r w:rsidRPr="000B14CF">
        <w:rPr>
          <w:sz w:val="24"/>
          <w:szCs w:val="24"/>
        </w:rPr>
        <w:t>The Board of Aldermen will meet for its regularly sc</w:t>
      </w:r>
      <w:r w:rsidR="00265C0E">
        <w:rPr>
          <w:sz w:val="24"/>
          <w:szCs w:val="24"/>
        </w:rPr>
        <w:t>heduled meeting Tuesday, April 21</w:t>
      </w:r>
      <w:r w:rsidRPr="000B14CF">
        <w:rPr>
          <w:sz w:val="24"/>
          <w:szCs w:val="24"/>
        </w:rPr>
        <w:t>, 2020 at 6:00 p.m.  The number of individuals will be limited in</w:t>
      </w:r>
      <w:r>
        <w:rPr>
          <w:sz w:val="24"/>
          <w:szCs w:val="24"/>
        </w:rPr>
        <w:t xml:space="preserve"> the boardroom at all times </w:t>
      </w:r>
      <w:r w:rsidRPr="000B14CF">
        <w:rPr>
          <w:sz w:val="24"/>
          <w:szCs w:val="24"/>
        </w:rPr>
        <w:t>and</w:t>
      </w:r>
      <w:r>
        <w:rPr>
          <w:sz w:val="24"/>
          <w:szCs w:val="24"/>
        </w:rPr>
        <w:t xml:space="preserve"> will</w:t>
      </w:r>
      <w:r w:rsidRPr="000B14CF">
        <w:rPr>
          <w:sz w:val="24"/>
          <w:szCs w:val="24"/>
        </w:rPr>
        <w:t xml:space="preserve"> require appropriate social distancing.  </w:t>
      </w:r>
    </w:p>
    <w:p w:rsidR="000B14CF" w:rsidRDefault="000B14CF" w:rsidP="000B14CF">
      <w:pPr>
        <w:rPr>
          <w:sz w:val="24"/>
          <w:szCs w:val="24"/>
        </w:rPr>
      </w:pPr>
    </w:p>
    <w:p w:rsidR="000B14CF" w:rsidRPr="000B14CF" w:rsidRDefault="000B14CF" w:rsidP="000B14CF">
      <w:pPr>
        <w:rPr>
          <w:sz w:val="24"/>
          <w:szCs w:val="24"/>
        </w:rPr>
      </w:pPr>
      <w:r w:rsidRPr="000B14CF">
        <w:rPr>
          <w:sz w:val="24"/>
          <w:szCs w:val="24"/>
        </w:rPr>
        <w:t>Any inquiries should be directed to Paula Tierce, City Clerk, at 601-856-7113.</w:t>
      </w:r>
    </w:p>
    <w:p w:rsidR="006B264C" w:rsidRPr="00903C27" w:rsidRDefault="006B264C" w:rsidP="000B14CF">
      <w:pPr>
        <w:pStyle w:val="Default"/>
      </w:pPr>
    </w:p>
    <w:p w:rsidR="00EC7B6D" w:rsidRDefault="006B264C" w:rsidP="006B264C">
      <w:pPr>
        <w:pStyle w:val="BodyText"/>
        <w:ind w:left="158"/>
        <w:jc w:val="center"/>
      </w:pPr>
      <w:r w:rsidRPr="00903C27">
        <w:rPr>
          <w:sz w:val="24"/>
          <w:szCs w:val="24"/>
        </w:rPr>
        <w:t>###</w:t>
      </w:r>
    </w:p>
    <w:sectPr w:rsidR="00EC7B6D" w:rsidSect="004543C3">
      <w:headerReference w:type="default" r:id="rId7"/>
      <w:footerReference w:type="default" r:id="rId8"/>
      <w:pgSz w:w="12240" w:h="15840" w:code="1"/>
      <w:pgMar w:top="2160" w:right="720" w:bottom="28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392" w:rsidRDefault="00EF0392">
      <w:r>
        <w:separator/>
      </w:r>
    </w:p>
  </w:endnote>
  <w:endnote w:type="continuationSeparator" w:id="0">
    <w:p w:rsidR="00EF0392" w:rsidRDefault="00EF0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79F270-A593-4256-A0B6-3B8072FE9D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136582E-4D5D-449B-A3C2-BE21CE35FC5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14DF3513-D55C-43F6-8817-88001086DA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FB43023-634F-423A-93B2-D2EE41FF6E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2F177F-A85C-446A-95F8-9D9E0BE6F1E7}"/>
  </w:font>
  <w:font w:name="Futura Std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emphis LT Std Light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800" w:rsidRPr="00CD21C1" w:rsidRDefault="00E94800" w:rsidP="004543C3">
    <w:pPr>
      <w:autoSpaceDE w:val="0"/>
      <w:autoSpaceDN w:val="0"/>
      <w:adjustRightInd w:val="0"/>
      <w:jc w:val="right"/>
      <w:textAlignment w:val="center"/>
      <w:rPr>
        <w:rFonts w:ascii="Futura Std Book" w:hAnsi="Futura Std Book" w:cs="Futura Std Book"/>
        <w:color w:val="auto"/>
        <w:kern w:val="16"/>
        <w:sz w:val="16"/>
        <w:szCs w:val="16"/>
      </w:rPr>
    </w:pPr>
    <w:r w:rsidRPr="00CD21C1">
      <w:rPr>
        <w:rFonts w:ascii="Futura Std Book" w:hAnsi="Futura Std Book" w:cs="Futura Std Book"/>
        <w:color w:val="auto"/>
        <w:kern w:val="16"/>
        <w:sz w:val="16"/>
        <w:szCs w:val="16"/>
      </w:rPr>
      <w:t xml:space="preserve">mailing address: p.o. box 217 </w:t>
    </w:r>
    <w:r w:rsidRPr="00CD21C1">
      <w:rPr>
        <w:rFonts w:ascii="Memphis LT Std Light" w:hAnsi="Memphis LT Std Light" w:cs="Memphis LT Std Light"/>
        <w:color w:val="auto"/>
        <w:kern w:val="16"/>
        <w:sz w:val="16"/>
        <w:szCs w:val="16"/>
      </w:rPr>
      <w:t>•</w:t>
    </w:r>
    <w:r w:rsidRPr="00CD21C1">
      <w:rPr>
        <w:rFonts w:ascii="Futura Std Book" w:hAnsi="Futura Std Book" w:cs="Futura Std Book"/>
        <w:color w:val="auto"/>
        <w:kern w:val="16"/>
        <w:sz w:val="16"/>
        <w:szCs w:val="16"/>
      </w:rPr>
      <w:t xml:space="preserve"> ridgeland, ms 39158</w:t>
    </w:r>
  </w:p>
  <w:p w:rsidR="00E94800" w:rsidRPr="00CD21C1" w:rsidRDefault="00E94800" w:rsidP="004543C3">
    <w:pPr>
      <w:autoSpaceDE w:val="0"/>
      <w:autoSpaceDN w:val="0"/>
      <w:adjustRightInd w:val="0"/>
      <w:jc w:val="right"/>
      <w:textAlignment w:val="center"/>
      <w:rPr>
        <w:rFonts w:ascii="Futura Std Book" w:hAnsi="Futura Std Book" w:cs="Futura Std Book"/>
        <w:color w:val="auto"/>
        <w:kern w:val="16"/>
        <w:sz w:val="16"/>
        <w:szCs w:val="16"/>
      </w:rPr>
    </w:pPr>
    <w:r w:rsidRPr="00CD21C1">
      <w:rPr>
        <w:rFonts w:ascii="Futura Std Book" w:hAnsi="Futura Std Book" w:cs="Futura Std Book"/>
        <w:color w:val="auto"/>
        <w:kern w:val="16"/>
        <w:sz w:val="16"/>
        <w:szCs w:val="16"/>
      </w:rPr>
      <w:t>street address: 304 highway 51 • ridgeland, ms 39157</w:t>
    </w:r>
  </w:p>
  <w:p w:rsidR="00E94800" w:rsidRPr="00CD21C1" w:rsidRDefault="00E94800" w:rsidP="004543C3">
    <w:pPr>
      <w:autoSpaceDE w:val="0"/>
      <w:autoSpaceDN w:val="0"/>
      <w:adjustRightInd w:val="0"/>
      <w:jc w:val="right"/>
      <w:textAlignment w:val="center"/>
      <w:rPr>
        <w:rFonts w:ascii="Futura Std Book" w:hAnsi="Futura Std Book" w:cs="Futura Std Book"/>
        <w:color w:val="auto"/>
        <w:kern w:val="16"/>
        <w:sz w:val="16"/>
        <w:szCs w:val="16"/>
      </w:rPr>
    </w:pPr>
    <w:r w:rsidRPr="00CD21C1">
      <w:rPr>
        <w:rFonts w:ascii="Futura Std Book" w:hAnsi="Futura Std Book" w:cs="Futura Std Book"/>
        <w:color w:val="auto"/>
        <w:kern w:val="16"/>
        <w:sz w:val="16"/>
        <w:szCs w:val="16"/>
      </w:rPr>
      <w:t>ph: 601.856.7113 • www.ridgelandms.org</w:t>
    </w:r>
  </w:p>
  <w:p w:rsidR="00E94800" w:rsidRPr="00CD21C1" w:rsidRDefault="00E94800" w:rsidP="004543C3">
    <w:pPr>
      <w:autoSpaceDE w:val="0"/>
      <w:autoSpaceDN w:val="0"/>
      <w:adjustRightInd w:val="0"/>
      <w:jc w:val="right"/>
      <w:textAlignment w:val="center"/>
      <w:rPr>
        <w:rFonts w:ascii="Futura Std Book" w:hAnsi="Futura Std Book" w:cs="Futura Std Book"/>
        <w:color w:val="auto"/>
        <w:kern w:val="16"/>
        <w:sz w:val="12"/>
        <w:szCs w:val="12"/>
      </w:rPr>
    </w:pPr>
  </w:p>
  <w:p w:rsidR="00E94800" w:rsidRPr="00CD21C1" w:rsidRDefault="00E94800" w:rsidP="004543C3">
    <w:pPr>
      <w:autoSpaceDE w:val="0"/>
      <w:autoSpaceDN w:val="0"/>
      <w:adjustRightInd w:val="0"/>
      <w:jc w:val="right"/>
      <w:textAlignment w:val="center"/>
      <w:rPr>
        <w:rFonts w:ascii="Futura Std Book" w:hAnsi="Futura Std Book" w:cs="Futura Std Book"/>
        <w:color w:val="auto"/>
        <w:kern w:val="16"/>
        <w:sz w:val="16"/>
        <w:szCs w:val="16"/>
      </w:rPr>
    </w:pPr>
    <w:r w:rsidRPr="00CD21C1">
      <w:rPr>
        <w:rFonts w:ascii="Futura Std Book" w:hAnsi="Futura Std Book" w:cs="Futura Std Book"/>
        <w:color w:val="auto"/>
        <w:kern w:val="16"/>
        <w:sz w:val="16"/>
        <w:szCs w:val="16"/>
      </w:rPr>
      <w:t xml:space="preserve">Gene F. McGee, cmo </w:t>
    </w:r>
    <w:r w:rsidR="0074555E">
      <w:rPr>
        <w:rFonts w:ascii="Futura Std Book" w:hAnsi="Futura Std Book" w:cs="Futura Std Book"/>
        <w:color w:val="auto"/>
        <w:kern w:val="16"/>
        <w:sz w:val="16"/>
        <w:szCs w:val="16"/>
      </w:rPr>
      <w:t xml:space="preserve">- mayor • Paula W. Tierce, phr - </w:t>
    </w:r>
    <w:r w:rsidRPr="00CD21C1">
      <w:rPr>
        <w:rFonts w:ascii="Futura Std Book" w:hAnsi="Futura Std Book" w:cs="Futura Std Book"/>
        <w:color w:val="auto"/>
        <w:kern w:val="16"/>
        <w:sz w:val="16"/>
        <w:szCs w:val="16"/>
      </w:rPr>
      <w:t>city clerk</w:t>
    </w:r>
    <w:r w:rsidR="00CA3C4F">
      <w:rPr>
        <w:rFonts w:ascii="Futura Std Book" w:hAnsi="Futura Std Book" w:cs="Futura Std Book"/>
        <w:color w:val="auto"/>
        <w:kern w:val="16"/>
        <w:sz w:val="16"/>
        <w:szCs w:val="16"/>
      </w:rPr>
      <w:t xml:space="preserve"> / </w:t>
    </w:r>
    <w:r w:rsidR="00CA3C4F" w:rsidRPr="00CD21C1">
      <w:rPr>
        <w:rFonts w:ascii="Futura Std Book" w:hAnsi="Futura Std Book" w:cs="Futura Std Book"/>
        <w:color w:val="auto"/>
        <w:kern w:val="16"/>
        <w:sz w:val="16"/>
        <w:szCs w:val="16"/>
      </w:rPr>
      <w:t>human resources director</w:t>
    </w:r>
  </w:p>
  <w:p w:rsidR="00E94800" w:rsidRPr="00CD21C1" w:rsidRDefault="00E94800" w:rsidP="004543C3">
    <w:pPr>
      <w:autoSpaceDE w:val="0"/>
      <w:autoSpaceDN w:val="0"/>
      <w:adjustRightInd w:val="0"/>
      <w:jc w:val="right"/>
      <w:textAlignment w:val="center"/>
      <w:rPr>
        <w:rFonts w:ascii="Futura Std Book" w:hAnsi="Futura Std Book" w:cs="Futura Std Book"/>
        <w:color w:val="auto"/>
        <w:kern w:val="16"/>
        <w:sz w:val="12"/>
        <w:szCs w:val="12"/>
      </w:rPr>
    </w:pPr>
  </w:p>
  <w:p w:rsidR="000418AA" w:rsidRDefault="00E94800" w:rsidP="004543C3">
    <w:pPr>
      <w:autoSpaceDE w:val="0"/>
      <w:autoSpaceDN w:val="0"/>
      <w:adjustRightInd w:val="0"/>
      <w:jc w:val="right"/>
      <w:textAlignment w:val="center"/>
      <w:rPr>
        <w:rFonts w:ascii="Futura Std Book" w:hAnsi="Futura Std Book" w:cs="Futura Std Book"/>
        <w:color w:val="auto"/>
        <w:kern w:val="16"/>
        <w:sz w:val="16"/>
        <w:szCs w:val="16"/>
      </w:rPr>
    </w:pPr>
    <w:r w:rsidRPr="00CD21C1">
      <w:rPr>
        <w:rFonts w:ascii="Futura Std Book" w:hAnsi="Futura Std Book" w:cs="Futura Std Book"/>
        <w:color w:val="auto"/>
        <w:kern w:val="16"/>
        <w:sz w:val="16"/>
        <w:szCs w:val="16"/>
      </w:rPr>
      <w:t>board</w:t>
    </w:r>
    <w:r w:rsidR="000418AA">
      <w:rPr>
        <w:rFonts w:ascii="Futura Std Book" w:hAnsi="Futura Std Book" w:cs="Futura Std Book"/>
        <w:color w:val="auto"/>
        <w:kern w:val="16"/>
        <w:sz w:val="16"/>
        <w:szCs w:val="16"/>
      </w:rPr>
      <w:t xml:space="preserve"> of aldermen: D.I. Smith</w:t>
    </w:r>
    <w:r w:rsidR="00A37D08">
      <w:rPr>
        <w:rFonts w:ascii="Futura Std Book" w:hAnsi="Futura Std Book" w:cs="Futura Std Book"/>
        <w:color w:val="auto"/>
        <w:kern w:val="16"/>
        <w:sz w:val="16"/>
        <w:szCs w:val="16"/>
      </w:rPr>
      <w:t>, cmo</w:t>
    </w:r>
    <w:r w:rsidR="000418AA">
      <w:rPr>
        <w:rFonts w:ascii="Futura Std Book" w:hAnsi="Futura Std Book" w:cs="Futura Std Book"/>
        <w:color w:val="auto"/>
        <w:kern w:val="16"/>
        <w:sz w:val="16"/>
        <w:szCs w:val="16"/>
      </w:rPr>
      <w:t xml:space="preserve"> - at-</w:t>
    </w:r>
    <w:r w:rsidRPr="00CD21C1">
      <w:rPr>
        <w:rFonts w:ascii="Futura Std Book" w:hAnsi="Futura Std Book" w:cs="Futura Std Book"/>
        <w:color w:val="auto"/>
        <w:kern w:val="16"/>
        <w:sz w:val="16"/>
        <w:szCs w:val="16"/>
      </w:rPr>
      <w:t>large • Ken Heard, cmo - ward 1 • Chuck Gautier</w:t>
    </w:r>
    <w:r w:rsidR="0074555E">
      <w:rPr>
        <w:rFonts w:ascii="Futura Std Book" w:hAnsi="Futura Std Book" w:cs="Futura Std Book"/>
        <w:color w:val="auto"/>
        <w:kern w:val="16"/>
        <w:sz w:val="16"/>
        <w:szCs w:val="16"/>
      </w:rPr>
      <w:t>, cmo</w:t>
    </w:r>
    <w:r w:rsidRPr="00CD21C1">
      <w:rPr>
        <w:rFonts w:ascii="Futura Std Book" w:hAnsi="Futura Std Book" w:cs="Futura Std Book"/>
        <w:color w:val="auto"/>
        <w:kern w:val="16"/>
        <w:sz w:val="16"/>
        <w:szCs w:val="16"/>
      </w:rPr>
      <w:t xml:space="preserve"> - ward 2</w:t>
    </w:r>
  </w:p>
  <w:p w:rsidR="00E94800" w:rsidRPr="00CD21C1" w:rsidRDefault="00E94800" w:rsidP="004543C3">
    <w:pPr>
      <w:autoSpaceDE w:val="0"/>
      <w:autoSpaceDN w:val="0"/>
      <w:adjustRightInd w:val="0"/>
      <w:jc w:val="right"/>
      <w:textAlignment w:val="center"/>
      <w:rPr>
        <w:rFonts w:ascii="Futura Std Book" w:hAnsi="Futura Std Book" w:cs="Futura Std Book"/>
        <w:color w:val="auto"/>
        <w:kern w:val="16"/>
        <w:sz w:val="16"/>
        <w:szCs w:val="16"/>
      </w:rPr>
    </w:pPr>
    <w:r w:rsidRPr="00CD21C1">
      <w:rPr>
        <w:rFonts w:ascii="Futura Std Book" w:hAnsi="Futura Std Book" w:cs="Futura Std Book"/>
        <w:color w:val="auto"/>
        <w:kern w:val="16"/>
        <w:sz w:val="16"/>
        <w:szCs w:val="16"/>
      </w:rPr>
      <w:t xml:space="preserve"> Kevin Holder</w:t>
    </w:r>
    <w:r w:rsidR="000418AA">
      <w:rPr>
        <w:rFonts w:ascii="Futura Std Book" w:hAnsi="Futura Std Book" w:cs="Futura Std Book"/>
        <w:color w:val="auto"/>
        <w:kern w:val="16"/>
        <w:sz w:val="16"/>
        <w:szCs w:val="16"/>
      </w:rPr>
      <w:t>, cmo</w:t>
    </w:r>
    <w:r w:rsidR="0064717B">
      <w:rPr>
        <w:rFonts w:ascii="Futura Std Book" w:hAnsi="Futura Std Book" w:cs="Futura Std Book"/>
        <w:color w:val="auto"/>
        <w:kern w:val="16"/>
        <w:sz w:val="16"/>
        <w:szCs w:val="16"/>
      </w:rPr>
      <w:t>, mayor pro tempore</w:t>
    </w:r>
    <w:r w:rsidRPr="00CD21C1">
      <w:rPr>
        <w:rFonts w:ascii="Futura Std Book" w:hAnsi="Futura Std Book" w:cs="Futura Std Book"/>
        <w:color w:val="auto"/>
        <w:kern w:val="16"/>
        <w:sz w:val="16"/>
        <w:szCs w:val="16"/>
      </w:rPr>
      <w:t xml:space="preserve"> - ward 3</w:t>
    </w:r>
    <w:r w:rsidR="000418AA">
      <w:rPr>
        <w:rFonts w:ascii="Futura Std Book" w:hAnsi="Futura Std Book" w:cs="Futura Std Book"/>
        <w:color w:val="auto"/>
        <w:kern w:val="16"/>
        <w:sz w:val="16"/>
        <w:szCs w:val="16"/>
      </w:rPr>
      <w:t xml:space="preserve"> </w:t>
    </w:r>
    <w:r w:rsidR="000418AA" w:rsidRPr="00CD21C1">
      <w:rPr>
        <w:rFonts w:ascii="Futura Std Book" w:hAnsi="Futura Std Book" w:cs="Futura Std Book"/>
        <w:color w:val="auto"/>
        <w:kern w:val="16"/>
        <w:sz w:val="16"/>
        <w:szCs w:val="16"/>
      </w:rPr>
      <w:t>•</w:t>
    </w:r>
    <w:r w:rsidR="000418AA">
      <w:rPr>
        <w:rFonts w:ascii="Futura Std Book" w:hAnsi="Futura Std Book" w:cs="Futura Std Book"/>
        <w:color w:val="auto"/>
        <w:kern w:val="16"/>
        <w:sz w:val="16"/>
        <w:szCs w:val="16"/>
      </w:rPr>
      <w:t xml:space="preserve"> </w:t>
    </w:r>
    <w:r w:rsidRPr="00CD21C1">
      <w:rPr>
        <w:rFonts w:ascii="Futura Std Book" w:hAnsi="Futura Std Book" w:cs="Futura Std Book"/>
        <w:color w:val="auto"/>
        <w:kern w:val="16"/>
        <w:sz w:val="16"/>
        <w:szCs w:val="16"/>
      </w:rPr>
      <w:t>Brian P</w:t>
    </w:r>
    <w:r w:rsidR="000418AA">
      <w:rPr>
        <w:rFonts w:ascii="Futura Std Book" w:hAnsi="Futura Std Book" w:cs="Futura Std Book"/>
        <w:color w:val="auto"/>
        <w:kern w:val="16"/>
        <w:sz w:val="16"/>
        <w:szCs w:val="16"/>
      </w:rPr>
      <w:t xml:space="preserve">. Ramsey, cmo - ward 4 • </w:t>
    </w:r>
    <w:r w:rsidR="00F41B44">
      <w:rPr>
        <w:rFonts w:ascii="Futura Std Book" w:hAnsi="Futura Std Book" w:cs="Futura Std Book"/>
        <w:color w:val="auto"/>
        <w:kern w:val="16"/>
        <w:sz w:val="16"/>
        <w:szCs w:val="16"/>
      </w:rPr>
      <w:t>Bill</w:t>
    </w:r>
    <w:r w:rsidR="000418AA">
      <w:rPr>
        <w:rFonts w:ascii="Futura Std Book" w:hAnsi="Futura Std Book" w:cs="Futura Std Book"/>
        <w:color w:val="auto"/>
        <w:kern w:val="16"/>
        <w:sz w:val="16"/>
        <w:szCs w:val="16"/>
      </w:rPr>
      <w:t xml:space="preserve"> </w:t>
    </w:r>
    <w:r w:rsidR="00F41B44">
      <w:rPr>
        <w:rFonts w:ascii="Futura Std Book" w:hAnsi="Futura Std Book" w:cs="Futura Std Book"/>
        <w:color w:val="auto"/>
        <w:kern w:val="16"/>
        <w:sz w:val="16"/>
        <w:szCs w:val="16"/>
      </w:rPr>
      <w:t>Lee</w:t>
    </w:r>
    <w:r w:rsidRPr="00CD21C1">
      <w:rPr>
        <w:rFonts w:ascii="Futura Std Book" w:hAnsi="Futura Std Book" w:cs="Futura Std Book"/>
        <w:color w:val="auto"/>
        <w:kern w:val="16"/>
        <w:sz w:val="16"/>
        <w:szCs w:val="16"/>
      </w:rPr>
      <w:t xml:space="preserve"> - ward 5 • Wesley Hamlin</w:t>
    </w:r>
    <w:r w:rsidR="000418AA">
      <w:rPr>
        <w:rFonts w:ascii="Futura Std Book" w:hAnsi="Futura Std Book" w:cs="Futura Std Book"/>
        <w:color w:val="auto"/>
        <w:kern w:val="16"/>
        <w:sz w:val="16"/>
        <w:szCs w:val="16"/>
      </w:rPr>
      <w:t>, cmo</w:t>
    </w:r>
    <w:r w:rsidRPr="00CD21C1">
      <w:rPr>
        <w:rFonts w:ascii="Futura Std Book" w:hAnsi="Futura Std Book" w:cs="Futura Std Book"/>
        <w:color w:val="auto"/>
        <w:kern w:val="16"/>
        <w:sz w:val="16"/>
        <w:szCs w:val="16"/>
      </w:rPr>
      <w:t xml:space="preserve"> - ward 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392" w:rsidRDefault="00EF0392">
      <w:r>
        <w:separator/>
      </w:r>
    </w:p>
  </w:footnote>
  <w:footnote w:type="continuationSeparator" w:id="0">
    <w:p w:rsidR="00EF0392" w:rsidRDefault="00EF03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800" w:rsidRDefault="00E94800">
    <w:pPr>
      <w:pStyle w:val="Header"/>
    </w:pPr>
    <w:r>
      <w:rPr>
        <w:noProof/>
      </w:rPr>
      <w:drawing>
        <wp:inline distT="0" distB="0" distL="0" distR="0">
          <wp:extent cx="1406232" cy="632460"/>
          <wp:effectExtent l="19050" t="0" r="3468" b="0"/>
          <wp:docPr id="1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06232" cy="632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5BB"/>
    <w:rsid w:val="000021B3"/>
    <w:rsid w:val="0000224F"/>
    <w:rsid w:val="00002988"/>
    <w:rsid w:val="00002A36"/>
    <w:rsid w:val="00002BCB"/>
    <w:rsid w:val="000030B0"/>
    <w:rsid w:val="000031C5"/>
    <w:rsid w:val="0000329F"/>
    <w:rsid w:val="0000334E"/>
    <w:rsid w:val="000046D2"/>
    <w:rsid w:val="00006372"/>
    <w:rsid w:val="000064AB"/>
    <w:rsid w:val="00007446"/>
    <w:rsid w:val="00010F75"/>
    <w:rsid w:val="00013E54"/>
    <w:rsid w:val="00013FCC"/>
    <w:rsid w:val="000155A8"/>
    <w:rsid w:val="00016A5C"/>
    <w:rsid w:val="000227C7"/>
    <w:rsid w:val="00023279"/>
    <w:rsid w:val="0002337A"/>
    <w:rsid w:val="00023C9D"/>
    <w:rsid w:val="00023E26"/>
    <w:rsid w:val="00023FD3"/>
    <w:rsid w:val="00024130"/>
    <w:rsid w:val="00024A65"/>
    <w:rsid w:val="0002767A"/>
    <w:rsid w:val="000276FE"/>
    <w:rsid w:val="00031A5D"/>
    <w:rsid w:val="00031AD3"/>
    <w:rsid w:val="000323CE"/>
    <w:rsid w:val="00032BD7"/>
    <w:rsid w:val="0003417C"/>
    <w:rsid w:val="00034F25"/>
    <w:rsid w:val="00035477"/>
    <w:rsid w:val="00035E44"/>
    <w:rsid w:val="00036360"/>
    <w:rsid w:val="00036506"/>
    <w:rsid w:val="00036B8F"/>
    <w:rsid w:val="00040F16"/>
    <w:rsid w:val="000416E7"/>
    <w:rsid w:val="000418AA"/>
    <w:rsid w:val="0004209D"/>
    <w:rsid w:val="00044226"/>
    <w:rsid w:val="00044621"/>
    <w:rsid w:val="000448B2"/>
    <w:rsid w:val="000476EA"/>
    <w:rsid w:val="0004784E"/>
    <w:rsid w:val="00047FC6"/>
    <w:rsid w:val="00054A40"/>
    <w:rsid w:val="00055A15"/>
    <w:rsid w:val="00055D67"/>
    <w:rsid w:val="00056FAD"/>
    <w:rsid w:val="000607A9"/>
    <w:rsid w:val="0006526D"/>
    <w:rsid w:val="00065FB9"/>
    <w:rsid w:val="000667E6"/>
    <w:rsid w:val="00066CDC"/>
    <w:rsid w:val="00070FE6"/>
    <w:rsid w:val="00071B7E"/>
    <w:rsid w:val="000747A0"/>
    <w:rsid w:val="00075DCB"/>
    <w:rsid w:val="00075F22"/>
    <w:rsid w:val="00076DF0"/>
    <w:rsid w:val="00077F48"/>
    <w:rsid w:val="00081C05"/>
    <w:rsid w:val="00082B44"/>
    <w:rsid w:val="0008322C"/>
    <w:rsid w:val="0008338E"/>
    <w:rsid w:val="000836E3"/>
    <w:rsid w:val="0008451C"/>
    <w:rsid w:val="00085750"/>
    <w:rsid w:val="00085E9F"/>
    <w:rsid w:val="000864CD"/>
    <w:rsid w:val="000866BC"/>
    <w:rsid w:val="00087716"/>
    <w:rsid w:val="0009331F"/>
    <w:rsid w:val="000941EE"/>
    <w:rsid w:val="00096719"/>
    <w:rsid w:val="00097BDB"/>
    <w:rsid w:val="00097CA2"/>
    <w:rsid w:val="000A0EB2"/>
    <w:rsid w:val="000A1589"/>
    <w:rsid w:val="000A1F1E"/>
    <w:rsid w:val="000A32BB"/>
    <w:rsid w:val="000A4450"/>
    <w:rsid w:val="000A59B6"/>
    <w:rsid w:val="000A5A13"/>
    <w:rsid w:val="000B0B91"/>
    <w:rsid w:val="000B14CF"/>
    <w:rsid w:val="000B1884"/>
    <w:rsid w:val="000B19AC"/>
    <w:rsid w:val="000B2613"/>
    <w:rsid w:val="000B2D82"/>
    <w:rsid w:val="000B2EBC"/>
    <w:rsid w:val="000B3998"/>
    <w:rsid w:val="000B5F59"/>
    <w:rsid w:val="000B5FCE"/>
    <w:rsid w:val="000B6304"/>
    <w:rsid w:val="000B76BF"/>
    <w:rsid w:val="000C0990"/>
    <w:rsid w:val="000C0A99"/>
    <w:rsid w:val="000C2CCB"/>
    <w:rsid w:val="000C464B"/>
    <w:rsid w:val="000C4791"/>
    <w:rsid w:val="000C4AC4"/>
    <w:rsid w:val="000C5410"/>
    <w:rsid w:val="000C5680"/>
    <w:rsid w:val="000C76B8"/>
    <w:rsid w:val="000C7D35"/>
    <w:rsid w:val="000C7FE3"/>
    <w:rsid w:val="000D0FD2"/>
    <w:rsid w:val="000D2469"/>
    <w:rsid w:val="000D3455"/>
    <w:rsid w:val="000D361B"/>
    <w:rsid w:val="000D378A"/>
    <w:rsid w:val="000D4633"/>
    <w:rsid w:val="000D6F21"/>
    <w:rsid w:val="000E239D"/>
    <w:rsid w:val="000E34E6"/>
    <w:rsid w:val="000E3B0A"/>
    <w:rsid w:val="000E5682"/>
    <w:rsid w:val="000E5754"/>
    <w:rsid w:val="000E6064"/>
    <w:rsid w:val="000E709C"/>
    <w:rsid w:val="000E794A"/>
    <w:rsid w:val="000E7A80"/>
    <w:rsid w:val="000F0FC6"/>
    <w:rsid w:val="000F1E96"/>
    <w:rsid w:val="000F3900"/>
    <w:rsid w:val="000F40E8"/>
    <w:rsid w:val="000F4EC4"/>
    <w:rsid w:val="000F6121"/>
    <w:rsid w:val="000F7994"/>
    <w:rsid w:val="001007AC"/>
    <w:rsid w:val="00100D14"/>
    <w:rsid w:val="001012DF"/>
    <w:rsid w:val="001017A3"/>
    <w:rsid w:val="00101CD8"/>
    <w:rsid w:val="0010340A"/>
    <w:rsid w:val="00104035"/>
    <w:rsid w:val="001052C8"/>
    <w:rsid w:val="00105511"/>
    <w:rsid w:val="001114BC"/>
    <w:rsid w:val="00111701"/>
    <w:rsid w:val="00113485"/>
    <w:rsid w:val="00114124"/>
    <w:rsid w:val="001146BF"/>
    <w:rsid w:val="001150A1"/>
    <w:rsid w:val="00115240"/>
    <w:rsid w:val="00115569"/>
    <w:rsid w:val="0011590D"/>
    <w:rsid w:val="001161C7"/>
    <w:rsid w:val="00116F7B"/>
    <w:rsid w:val="001208FB"/>
    <w:rsid w:val="0012105E"/>
    <w:rsid w:val="0012288C"/>
    <w:rsid w:val="00124A2E"/>
    <w:rsid w:val="00124C3D"/>
    <w:rsid w:val="001258C7"/>
    <w:rsid w:val="00126924"/>
    <w:rsid w:val="00126CFE"/>
    <w:rsid w:val="0012760F"/>
    <w:rsid w:val="00130EB1"/>
    <w:rsid w:val="00132BD1"/>
    <w:rsid w:val="00135FD3"/>
    <w:rsid w:val="001367A6"/>
    <w:rsid w:val="00137210"/>
    <w:rsid w:val="00137552"/>
    <w:rsid w:val="00140E75"/>
    <w:rsid w:val="00143161"/>
    <w:rsid w:val="00143E06"/>
    <w:rsid w:val="00144EF2"/>
    <w:rsid w:val="001461D0"/>
    <w:rsid w:val="00146220"/>
    <w:rsid w:val="00146771"/>
    <w:rsid w:val="00146BAE"/>
    <w:rsid w:val="001503AB"/>
    <w:rsid w:val="00153111"/>
    <w:rsid w:val="00153A50"/>
    <w:rsid w:val="001554E5"/>
    <w:rsid w:val="001563C1"/>
    <w:rsid w:val="001605E6"/>
    <w:rsid w:val="0016169A"/>
    <w:rsid w:val="00161C74"/>
    <w:rsid w:val="0016387F"/>
    <w:rsid w:val="00165771"/>
    <w:rsid w:val="001675D8"/>
    <w:rsid w:val="0016762F"/>
    <w:rsid w:val="00167BC5"/>
    <w:rsid w:val="001723D6"/>
    <w:rsid w:val="001724B5"/>
    <w:rsid w:val="0017443C"/>
    <w:rsid w:val="0017641B"/>
    <w:rsid w:val="00176B14"/>
    <w:rsid w:val="001779A3"/>
    <w:rsid w:val="00180824"/>
    <w:rsid w:val="00184261"/>
    <w:rsid w:val="001843B5"/>
    <w:rsid w:val="00184EF7"/>
    <w:rsid w:val="00186868"/>
    <w:rsid w:val="00192755"/>
    <w:rsid w:val="00193901"/>
    <w:rsid w:val="00193CC7"/>
    <w:rsid w:val="00193F44"/>
    <w:rsid w:val="00196133"/>
    <w:rsid w:val="00196875"/>
    <w:rsid w:val="00196AEE"/>
    <w:rsid w:val="001A031E"/>
    <w:rsid w:val="001A205F"/>
    <w:rsid w:val="001A6B71"/>
    <w:rsid w:val="001B0AE8"/>
    <w:rsid w:val="001B16AE"/>
    <w:rsid w:val="001B1C5C"/>
    <w:rsid w:val="001B3381"/>
    <w:rsid w:val="001B3E2A"/>
    <w:rsid w:val="001B50D2"/>
    <w:rsid w:val="001B5BDB"/>
    <w:rsid w:val="001C0062"/>
    <w:rsid w:val="001C0367"/>
    <w:rsid w:val="001C1838"/>
    <w:rsid w:val="001C4E40"/>
    <w:rsid w:val="001C51F2"/>
    <w:rsid w:val="001C5A17"/>
    <w:rsid w:val="001C64D3"/>
    <w:rsid w:val="001D17C6"/>
    <w:rsid w:val="001D1F4A"/>
    <w:rsid w:val="001D25EE"/>
    <w:rsid w:val="001D3EF5"/>
    <w:rsid w:val="001D4209"/>
    <w:rsid w:val="001D4B67"/>
    <w:rsid w:val="001D5976"/>
    <w:rsid w:val="001D5CA0"/>
    <w:rsid w:val="001D5FF5"/>
    <w:rsid w:val="001D63C7"/>
    <w:rsid w:val="001E046E"/>
    <w:rsid w:val="001E0783"/>
    <w:rsid w:val="001E0DD7"/>
    <w:rsid w:val="001E27D0"/>
    <w:rsid w:val="001E5597"/>
    <w:rsid w:val="001E59CF"/>
    <w:rsid w:val="001F0767"/>
    <w:rsid w:val="001F1126"/>
    <w:rsid w:val="001F1BC4"/>
    <w:rsid w:val="001F2713"/>
    <w:rsid w:val="001F3C6A"/>
    <w:rsid w:val="001F407F"/>
    <w:rsid w:val="001F57D7"/>
    <w:rsid w:val="001F62FE"/>
    <w:rsid w:val="001F70F0"/>
    <w:rsid w:val="00200513"/>
    <w:rsid w:val="00200871"/>
    <w:rsid w:val="00201CB7"/>
    <w:rsid w:val="002022E5"/>
    <w:rsid w:val="00202902"/>
    <w:rsid w:val="00202E48"/>
    <w:rsid w:val="00203C84"/>
    <w:rsid w:val="0020414F"/>
    <w:rsid w:val="00204FAE"/>
    <w:rsid w:val="00205317"/>
    <w:rsid w:val="002055E9"/>
    <w:rsid w:val="00205748"/>
    <w:rsid w:val="0020578A"/>
    <w:rsid w:val="00205835"/>
    <w:rsid w:val="00205E36"/>
    <w:rsid w:val="00205ED7"/>
    <w:rsid w:val="00206D3A"/>
    <w:rsid w:val="00207D9A"/>
    <w:rsid w:val="00211166"/>
    <w:rsid w:val="002168E1"/>
    <w:rsid w:val="0021710C"/>
    <w:rsid w:val="00221645"/>
    <w:rsid w:val="00223B71"/>
    <w:rsid w:val="00224BE8"/>
    <w:rsid w:val="00225427"/>
    <w:rsid w:val="00226694"/>
    <w:rsid w:val="00226D1B"/>
    <w:rsid w:val="00226D57"/>
    <w:rsid w:val="00227634"/>
    <w:rsid w:val="00231323"/>
    <w:rsid w:val="0023382C"/>
    <w:rsid w:val="00233AF2"/>
    <w:rsid w:val="00234BB6"/>
    <w:rsid w:val="002355C2"/>
    <w:rsid w:val="00235A33"/>
    <w:rsid w:val="002362F1"/>
    <w:rsid w:val="00237474"/>
    <w:rsid w:val="00242E9B"/>
    <w:rsid w:val="00250CA7"/>
    <w:rsid w:val="00251E1D"/>
    <w:rsid w:val="00253A98"/>
    <w:rsid w:val="0025441D"/>
    <w:rsid w:val="002559CD"/>
    <w:rsid w:val="00255E77"/>
    <w:rsid w:val="002567E0"/>
    <w:rsid w:val="00256BBB"/>
    <w:rsid w:val="0026069F"/>
    <w:rsid w:val="002608A7"/>
    <w:rsid w:val="00261225"/>
    <w:rsid w:val="00263D06"/>
    <w:rsid w:val="002644CB"/>
    <w:rsid w:val="00265C0E"/>
    <w:rsid w:val="00266153"/>
    <w:rsid w:val="0027070E"/>
    <w:rsid w:val="00272997"/>
    <w:rsid w:val="00272F0A"/>
    <w:rsid w:val="00274D1C"/>
    <w:rsid w:val="002755B5"/>
    <w:rsid w:val="00277F1A"/>
    <w:rsid w:val="002801D2"/>
    <w:rsid w:val="00280840"/>
    <w:rsid w:val="002844E8"/>
    <w:rsid w:val="00285A91"/>
    <w:rsid w:val="0028675A"/>
    <w:rsid w:val="00286821"/>
    <w:rsid w:val="002906CA"/>
    <w:rsid w:val="00290BE2"/>
    <w:rsid w:val="002915BB"/>
    <w:rsid w:val="00293D0B"/>
    <w:rsid w:val="00294CCB"/>
    <w:rsid w:val="002951FC"/>
    <w:rsid w:val="00296AE0"/>
    <w:rsid w:val="002977CA"/>
    <w:rsid w:val="002A0643"/>
    <w:rsid w:val="002A0BF1"/>
    <w:rsid w:val="002A1971"/>
    <w:rsid w:val="002A2781"/>
    <w:rsid w:val="002A2E44"/>
    <w:rsid w:val="002A2FBA"/>
    <w:rsid w:val="002A3DD8"/>
    <w:rsid w:val="002A3F11"/>
    <w:rsid w:val="002A4380"/>
    <w:rsid w:val="002A6E0A"/>
    <w:rsid w:val="002B1CB6"/>
    <w:rsid w:val="002B28D7"/>
    <w:rsid w:val="002B2B83"/>
    <w:rsid w:val="002B3BE3"/>
    <w:rsid w:val="002B4CD6"/>
    <w:rsid w:val="002B5CA4"/>
    <w:rsid w:val="002B6093"/>
    <w:rsid w:val="002B6386"/>
    <w:rsid w:val="002C0828"/>
    <w:rsid w:val="002C180D"/>
    <w:rsid w:val="002C2859"/>
    <w:rsid w:val="002C4654"/>
    <w:rsid w:val="002C7274"/>
    <w:rsid w:val="002D001F"/>
    <w:rsid w:val="002D0664"/>
    <w:rsid w:val="002D1FBF"/>
    <w:rsid w:val="002D303E"/>
    <w:rsid w:val="002D39E7"/>
    <w:rsid w:val="002D3B7A"/>
    <w:rsid w:val="002D4E0B"/>
    <w:rsid w:val="002D4EA8"/>
    <w:rsid w:val="002D55D2"/>
    <w:rsid w:val="002D5C3B"/>
    <w:rsid w:val="002D5E76"/>
    <w:rsid w:val="002D5F74"/>
    <w:rsid w:val="002D7CA8"/>
    <w:rsid w:val="002E22CC"/>
    <w:rsid w:val="002E2336"/>
    <w:rsid w:val="002E2D50"/>
    <w:rsid w:val="002E391C"/>
    <w:rsid w:val="002E5834"/>
    <w:rsid w:val="002E5912"/>
    <w:rsid w:val="002E5D3C"/>
    <w:rsid w:val="002E6F9E"/>
    <w:rsid w:val="002F05A6"/>
    <w:rsid w:val="002F0730"/>
    <w:rsid w:val="002F1C6D"/>
    <w:rsid w:val="002F1D73"/>
    <w:rsid w:val="002F24C8"/>
    <w:rsid w:val="002F3540"/>
    <w:rsid w:val="002F4B16"/>
    <w:rsid w:val="00300EB5"/>
    <w:rsid w:val="00300F75"/>
    <w:rsid w:val="0030408B"/>
    <w:rsid w:val="0030409A"/>
    <w:rsid w:val="0030465A"/>
    <w:rsid w:val="00304B3B"/>
    <w:rsid w:val="00304BBB"/>
    <w:rsid w:val="00304E2C"/>
    <w:rsid w:val="00305B16"/>
    <w:rsid w:val="00306DE7"/>
    <w:rsid w:val="00310B5C"/>
    <w:rsid w:val="003121E1"/>
    <w:rsid w:val="00312DA6"/>
    <w:rsid w:val="003210F3"/>
    <w:rsid w:val="003217D0"/>
    <w:rsid w:val="003224C8"/>
    <w:rsid w:val="00323869"/>
    <w:rsid w:val="003265C5"/>
    <w:rsid w:val="00327444"/>
    <w:rsid w:val="00330E42"/>
    <w:rsid w:val="00331004"/>
    <w:rsid w:val="00331143"/>
    <w:rsid w:val="00331DB0"/>
    <w:rsid w:val="0033475F"/>
    <w:rsid w:val="00334FEF"/>
    <w:rsid w:val="00336B06"/>
    <w:rsid w:val="00340CF3"/>
    <w:rsid w:val="003425E1"/>
    <w:rsid w:val="00342645"/>
    <w:rsid w:val="00343EE3"/>
    <w:rsid w:val="0034414E"/>
    <w:rsid w:val="00346FE6"/>
    <w:rsid w:val="00350584"/>
    <w:rsid w:val="0035412B"/>
    <w:rsid w:val="00355769"/>
    <w:rsid w:val="00356602"/>
    <w:rsid w:val="003571F2"/>
    <w:rsid w:val="00357836"/>
    <w:rsid w:val="00357ECC"/>
    <w:rsid w:val="0036362E"/>
    <w:rsid w:val="00364781"/>
    <w:rsid w:val="00365346"/>
    <w:rsid w:val="00365B2F"/>
    <w:rsid w:val="00365E79"/>
    <w:rsid w:val="003674D8"/>
    <w:rsid w:val="00367530"/>
    <w:rsid w:val="00370667"/>
    <w:rsid w:val="00370900"/>
    <w:rsid w:val="003709EF"/>
    <w:rsid w:val="003723B4"/>
    <w:rsid w:val="00372F5D"/>
    <w:rsid w:val="00374077"/>
    <w:rsid w:val="003765DC"/>
    <w:rsid w:val="00376A47"/>
    <w:rsid w:val="00376F5C"/>
    <w:rsid w:val="00377214"/>
    <w:rsid w:val="003803B0"/>
    <w:rsid w:val="00381281"/>
    <w:rsid w:val="00383D2A"/>
    <w:rsid w:val="003851E0"/>
    <w:rsid w:val="00387E2E"/>
    <w:rsid w:val="003900AF"/>
    <w:rsid w:val="00390E9E"/>
    <w:rsid w:val="0039122D"/>
    <w:rsid w:val="0039157E"/>
    <w:rsid w:val="00392376"/>
    <w:rsid w:val="003932C7"/>
    <w:rsid w:val="0039339E"/>
    <w:rsid w:val="00393BA1"/>
    <w:rsid w:val="00394424"/>
    <w:rsid w:val="00394E71"/>
    <w:rsid w:val="003962CA"/>
    <w:rsid w:val="00396748"/>
    <w:rsid w:val="00396E7C"/>
    <w:rsid w:val="00397946"/>
    <w:rsid w:val="003A191C"/>
    <w:rsid w:val="003A26B4"/>
    <w:rsid w:val="003A2914"/>
    <w:rsid w:val="003A46B5"/>
    <w:rsid w:val="003A5967"/>
    <w:rsid w:val="003A6BA2"/>
    <w:rsid w:val="003B15E4"/>
    <w:rsid w:val="003B23F5"/>
    <w:rsid w:val="003B24BB"/>
    <w:rsid w:val="003B2EF0"/>
    <w:rsid w:val="003B2EFC"/>
    <w:rsid w:val="003B48FB"/>
    <w:rsid w:val="003B6423"/>
    <w:rsid w:val="003B7899"/>
    <w:rsid w:val="003C22D7"/>
    <w:rsid w:val="003C3456"/>
    <w:rsid w:val="003C3E7A"/>
    <w:rsid w:val="003C4191"/>
    <w:rsid w:val="003C48D5"/>
    <w:rsid w:val="003C7434"/>
    <w:rsid w:val="003C7C8F"/>
    <w:rsid w:val="003D0DBB"/>
    <w:rsid w:val="003D27BD"/>
    <w:rsid w:val="003D34AB"/>
    <w:rsid w:val="003D34CA"/>
    <w:rsid w:val="003D37CF"/>
    <w:rsid w:val="003D38D5"/>
    <w:rsid w:val="003D3B54"/>
    <w:rsid w:val="003D57D0"/>
    <w:rsid w:val="003D5F04"/>
    <w:rsid w:val="003D674E"/>
    <w:rsid w:val="003D6D06"/>
    <w:rsid w:val="003D6D6C"/>
    <w:rsid w:val="003D7640"/>
    <w:rsid w:val="003D77FD"/>
    <w:rsid w:val="003E0F21"/>
    <w:rsid w:val="003E1516"/>
    <w:rsid w:val="003E2401"/>
    <w:rsid w:val="003E2A11"/>
    <w:rsid w:val="003E2BE7"/>
    <w:rsid w:val="003E34F9"/>
    <w:rsid w:val="003E4058"/>
    <w:rsid w:val="003E42EB"/>
    <w:rsid w:val="003E70D4"/>
    <w:rsid w:val="003E76ED"/>
    <w:rsid w:val="003F00CC"/>
    <w:rsid w:val="003F0B24"/>
    <w:rsid w:val="003F1EC9"/>
    <w:rsid w:val="003F2131"/>
    <w:rsid w:val="003F24AF"/>
    <w:rsid w:val="003F40F4"/>
    <w:rsid w:val="003F4D42"/>
    <w:rsid w:val="003F5E1A"/>
    <w:rsid w:val="003F6606"/>
    <w:rsid w:val="003F6FFB"/>
    <w:rsid w:val="003F70B5"/>
    <w:rsid w:val="004025BB"/>
    <w:rsid w:val="00402F4B"/>
    <w:rsid w:val="00403078"/>
    <w:rsid w:val="00403ACB"/>
    <w:rsid w:val="00404B2E"/>
    <w:rsid w:val="004055D2"/>
    <w:rsid w:val="00406538"/>
    <w:rsid w:val="004171D3"/>
    <w:rsid w:val="00420FE5"/>
    <w:rsid w:val="0042139F"/>
    <w:rsid w:val="004227C9"/>
    <w:rsid w:val="00423BB1"/>
    <w:rsid w:val="0042415D"/>
    <w:rsid w:val="00424BE9"/>
    <w:rsid w:val="00425ABC"/>
    <w:rsid w:val="00427C31"/>
    <w:rsid w:val="0043051E"/>
    <w:rsid w:val="00430951"/>
    <w:rsid w:val="004316E6"/>
    <w:rsid w:val="00431B79"/>
    <w:rsid w:val="00431E6E"/>
    <w:rsid w:val="00434BDB"/>
    <w:rsid w:val="00435A5C"/>
    <w:rsid w:val="00435AB6"/>
    <w:rsid w:val="0043665C"/>
    <w:rsid w:val="004404D9"/>
    <w:rsid w:val="00440B0C"/>
    <w:rsid w:val="00442EC0"/>
    <w:rsid w:val="00443781"/>
    <w:rsid w:val="00444AF9"/>
    <w:rsid w:val="00445251"/>
    <w:rsid w:val="00447484"/>
    <w:rsid w:val="0044768E"/>
    <w:rsid w:val="00450774"/>
    <w:rsid w:val="004517AC"/>
    <w:rsid w:val="004543C3"/>
    <w:rsid w:val="004551F5"/>
    <w:rsid w:val="00455F73"/>
    <w:rsid w:val="0045600C"/>
    <w:rsid w:val="00456DEA"/>
    <w:rsid w:val="004603D6"/>
    <w:rsid w:val="004611B1"/>
    <w:rsid w:val="00461BF6"/>
    <w:rsid w:val="00461C3F"/>
    <w:rsid w:val="0046288F"/>
    <w:rsid w:val="00463FAF"/>
    <w:rsid w:val="004646B3"/>
    <w:rsid w:val="004652EB"/>
    <w:rsid w:val="00465FFB"/>
    <w:rsid w:val="00466141"/>
    <w:rsid w:val="00466959"/>
    <w:rsid w:val="00466A8C"/>
    <w:rsid w:val="00466DA7"/>
    <w:rsid w:val="00466E36"/>
    <w:rsid w:val="00470C7F"/>
    <w:rsid w:val="00471382"/>
    <w:rsid w:val="00474E5E"/>
    <w:rsid w:val="00474EDF"/>
    <w:rsid w:val="00474FE1"/>
    <w:rsid w:val="00475387"/>
    <w:rsid w:val="00475DCD"/>
    <w:rsid w:val="004773C0"/>
    <w:rsid w:val="0048147D"/>
    <w:rsid w:val="00481C24"/>
    <w:rsid w:val="00485B77"/>
    <w:rsid w:val="00485C15"/>
    <w:rsid w:val="00486BBC"/>
    <w:rsid w:val="0048769E"/>
    <w:rsid w:val="00490084"/>
    <w:rsid w:val="00492388"/>
    <w:rsid w:val="00492CDF"/>
    <w:rsid w:val="00493480"/>
    <w:rsid w:val="00493946"/>
    <w:rsid w:val="00494CF2"/>
    <w:rsid w:val="0049558D"/>
    <w:rsid w:val="004957D7"/>
    <w:rsid w:val="00495F95"/>
    <w:rsid w:val="00496C0C"/>
    <w:rsid w:val="004A046D"/>
    <w:rsid w:val="004A0ABB"/>
    <w:rsid w:val="004A0C24"/>
    <w:rsid w:val="004A14AA"/>
    <w:rsid w:val="004A395D"/>
    <w:rsid w:val="004A3C7D"/>
    <w:rsid w:val="004A5ECB"/>
    <w:rsid w:val="004A6A33"/>
    <w:rsid w:val="004B0554"/>
    <w:rsid w:val="004B09F2"/>
    <w:rsid w:val="004B1110"/>
    <w:rsid w:val="004B338B"/>
    <w:rsid w:val="004B3F63"/>
    <w:rsid w:val="004B4416"/>
    <w:rsid w:val="004B4D8B"/>
    <w:rsid w:val="004B5B2A"/>
    <w:rsid w:val="004B6063"/>
    <w:rsid w:val="004B6181"/>
    <w:rsid w:val="004B677E"/>
    <w:rsid w:val="004B728A"/>
    <w:rsid w:val="004C04DF"/>
    <w:rsid w:val="004C06A1"/>
    <w:rsid w:val="004C1204"/>
    <w:rsid w:val="004C2FAA"/>
    <w:rsid w:val="004C34C6"/>
    <w:rsid w:val="004C445B"/>
    <w:rsid w:val="004C68A2"/>
    <w:rsid w:val="004D16BA"/>
    <w:rsid w:val="004D452E"/>
    <w:rsid w:val="004D4D3F"/>
    <w:rsid w:val="004D58C5"/>
    <w:rsid w:val="004D7262"/>
    <w:rsid w:val="004D7ADA"/>
    <w:rsid w:val="004D7E90"/>
    <w:rsid w:val="004E17C4"/>
    <w:rsid w:val="004E21A4"/>
    <w:rsid w:val="004E302A"/>
    <w:rsid w:val="004E3339"/>
    <w:rsid w:val="004E454C"/>
    <w:rsid w:val="004E5C8A"/>
    <w:rsid w:val="004E65F3"/>
    <w:rsid w:val="004E7C4B"/>
    <w:rsid w:val="004F0520"/>
    <w:rsid w:val="004F1716"/>
    <w:rsid w:val="004F4CF6"/>
    <w:rsid w:val="004F5D15"/>
    <w:rsid w:val="004F6980"/>
    <w:rsid w:val="004F6EB4"/>
    <w:rsid w:val="004F70F0"/>
    <w:rsid w:val="004F79C5"/>
    <w:rsid w:val="00500100"/>
    <w:rsid w:val="00501606"/>
    <w:rsid w:val="005057DF"/>
    <w:rsid w:val="00505F4B"/>
    <w:rsid w:val="00506122"/>
    <w:rsid w:val="00506B58"/>
    <w:rsid w:val="005078F8"/>
    <w:rsid w:val="00507AA3"/>
    <w:rsid w:val="00511C79"/>
    <w:rsid w:val="0051336A"/>
    <w:rsid w:val="00513437"/>
    <w:rsid w:val="00514362"/>
    <w:rsid w:val="00514C31"/>
    <w:rsid w:val="005166BD"/>
    <w:rsid w:val="00516F72"/>
    <w:rsid w:val="00517332"/>
    <w:rsid w:val="00517CBC"/>
    <w:rsid w:val="005216CF"/>
    <w:rsid w:val="00521F6A"/>
    <w:rsid w:val="005221BD"/>
    <w:rsid w:val="00522ADB"/>
    <w:rsid w:val="00522BB3"/>
    <w:rsid w:val="00524EA1"/>
    <w:rsid w:val="00524F5A"/>
    <w:rsid w:val="00525878"/>
    <w:rsid w:val="00526BEA"/>
    <w:rsid w:val="00530916"/>
    <w:rsid w:val="00530CEB"/>
    <w:rsid w:val="0053166E"/>
    <w:rsid w:val="005324FD"/>
    <w:rsid w:val="0053280A"/>
    <w:rsid w:val="00532AB1"/>
    <w:rsid w:val="00532B63"/>
    <w:rsid w:val="00533D8B"/>
    <w:rsid w:val="005349CC"/>
    <w:rsid w:val="00535076"/>
    <w:rsid w:val="00535948"/>
    <w:rsid w:val="00537A68"/>
    <w:rsid w:val="00541044"/>
    <w:rsid w:val="0054163E"/>
    <w:rsid w:val="00543C61"/>
    <w:rsid w:val="00543DAB"/>
    <w:rsid w:val="00546404"/>
    <w:rsid w:val="00547E4B"/>
    <w:rsid w:val="0055091F"/>
    <w:rsid w:val="005515AE"/>
    <w:rsid w:val="00551BED"/>
    <w:rsid w:val="00555505"/>
    <w:rsid w:val="00556637"/>
    <w:rsid w:val="00556C8D"/>
    <w:rsid w:val="00557EAB"/>
    <w:rsid w:val="0056028A"/>
    <w:rsid w:val="00560B03"/>
    <w:rsid w:val="00563564"/>
    <w:rsid w:val="00565BBB"/>
    <w:rsid w:val="00571149"/>
    <w:rsid w:val="0057138E"/>
    <w:rsid w:val="0057146F"/>
    <w:rsid w:val="005723B8"/>
    <w:rsid w:val="0057283A"/>
    <w:rsid w:val="0057395A"/>
    <w:rsid w:val="0057441D"/>
    <w:rsid w:val="005747D8"/>
    <w:rsid w:val="00575E45"/>
    <w:rsid w:val="00575E5B"/>
    <w:rsid w:val="005760CE"/>
    <w:rsid w:val="00576214"/>
    <w:rsid w:val="005774A3"/>
    <w:rsid w:val="00580534"/>
    <w:rsid w:val="00581547"/>
    <w:rsid w:val="0058262F"/>
    <w:rsid w:val="00583489"/>
    <w:rsid w:val="005841CB"/>
    <w:rsid w:val="00585B04"/>
    <w:rsid w:val="00585B51"/>
    <w:rsid w:val="00590257"/>
    <w:rsid w:val="0059084C"/>
    <w:rsid w:val="005918B8"/>
    <w:rsid w:val="00591D1A"/>
    <w:rsid w:val="00591EE4"/>
    <w:rsid w:val="00591F90"/>
    <w:rsid w:val="0059232B"/>
    <w:rsid w:val="00592B53"/>
    <w:rsid w:val="005935D6"/>
    <w:rsid w:val="005960E9"/>
    <w:rsid w:val="005976C3"/>
    <w:rsid w:val="005A0E88"/>
    <w:rsid w:val="005A2F13"/>
    <w:rsid w:val="005A3029"/>
    <w:rsid w:val="005A4121"/>
    <w:rsid w:val="005A463E"/>
    <w:rsid w:val="005A56E4"/>
    <w:rsid w:val="005A5877"/>
    <w:rsid w:val="005B16E7"/>
    <w:rsid w:val="005B1DBF"/>
    <w:rsid w:val="005B2531"/>
    <w:rsid w:val="005B41DC"/>
    <w:rsid w:val="005B5725"/>
    <w:rsid w:val="005B728C"/>
    <w:rsid w:val="005B7432"/>
    <w:rsid w:val="005B7835"/>
    <w:rsid w:val="005C0895"/>
    <w:rsid w:val="005C0C11"/>
    <w:rsid w:val="005C1278"/>
    <w:rsid w:val="005C2ECE"/>
    <w:rsid w:val="005C53EF"/>
    <w:rsid w:val="005C5725"/>
    <w:rsid w:val="005C5BA9"/>
    <w:rsid w:val="005C6A51"/>
    <w:rsid w:val="005C7A56"/>
    <w:rsid w:val="005C7BEB"/>
    <w:rsid w:val="005D01B1"/>
    <w:rsid w:val="005D0BDC"/>
    <w:rsid w:val="005D0ED0"/>
    <w:rsid w:val="005D1D14"/>
    <w:rsid w:val="005D2CE3"/>
    <w:rsid w:val="005D45A0"/>
    <w:rsid w:val="005D5F0F"/>
    <w:rsid w:val="005E01A0"/>
    <w:rsid w:val="005E12AE"/>
    <w:rsid w:val="005E1845"/>
    <w:rsid w:val="005E1F19"/>
    <w:rsid w:val="005E2F69"/>
    <w:rsid w:val="005E4DB9"/>
    <w:rsid w:val="005E5F38"/>
    <w:rsid w:val="005E7764"/>
    <w:rsid w:val="005F0693"/>
    <w:rsid w:val="005F06CF"/>
    <w:rsid w:val="005F1978"/>
    <w:rsid w:val="005F2C20"/>
    <w:rsid w:val="005F2E72"/>
    <w:rsid w:val="005F35BA"/>
    <w:rsid w:val="005F41C7"/>
    <w:rsid w:val="005F466A"/>
    <w:rsid w:val="005F5623"/>
    <w:rsid w:val="005F570F"/>
    <w:rsid w:val="00601FC1"/>
    <w:rsid w:val="00602003"/>
    <w:rsid w:val="006043E4"/>
    <w:rsid w:val="006056C9"/>
    <w:rsid w:val="00605B1C"/>
    <w:rsid w:val="006065B0"/>
    <w:rsid w:val="006067C2"/>
    <w:rsid w:val="00607813"/>
    <w:rsid w:val="00607CB1"/>
    <w:rsid w:val="00607FBF"/>
    <w:rsid w:val="00612545"/>
    <w:rsid w:val="00612C15"/>
    <w:rsid w:val="00614CD1"/>
    <w:rsid w:val="00616928"/>
    <w:rsid w:val="00616A12"/>
    <w:rsid w:val="00616A8C"/>
    <w:rsid w:val="006175F2"/>
    <w:rsid w:val="006177C7"/>
    <w:rsid w:val="00622AF9"/>
    <w:rsid w:val="006241B5"/>
    <w:rsid w:val="00626855"/>
    <w:rsid w:val="00627EDD"/>
    <w:rsid w:val="00630C2C"/>
    <w:rsid w:val="00630DA5"/>
    <w:rsid w:val="00632A09"/>
    <w:rsid w:val="00632A9D"/>
    <w:rsid w:val="00633861"/>
    <w:rsid w:val="00636472"/>
    <w:rsid w:val="00637D41"/>
    <w:rsid w:val="006433DD"/>
    <w:rsid w:val="006460EF"/>
    <w:rsid w:val="0064620C"/>
    <w:rsid w:val="00646AD7"/>
    <w:rsid w:val="00646C9D"/>
    <w:rsid w:val="0064717B"/>
    <w:rsid w:val="00651E27"/>
    <w:rsid w:val="006521E9"/>
    <w:rsid w:val="006523E1"/>
    <w:rsid w:val="006529E1"/>
    <w:rsid w:val="00653E8E"/>
    <w:rsid w:val="0065449B"/>
    <w:rsid w:val="00657CA0"/>
    <w:rsid w:val="00657FFB"/>
    <w:rsid w:val="00664160"/>
    <w:rsid w:val="00664919"/>
    <w:rsid w:val="006653DC"/>
    <w:rsid w:val="00665EC6"/>
    <w:rsid w:val="00666674"/>
    <w:rsid w:val="006676D4"/>
    <w:rsid w:val="00670867"/>
    <w:rsid w:val="00672081"/>
    <w:rsid w:val="00672219"/>
    <w:rsid w:val="00676434"/>
    <w:rsid w:val="00680430"/>
    <w:rsid w:val="00680871"/>
    <w:rsid w:val="00680F56"/>
    <w:rsid w:val="00680FB7"/>
    <w:rsid w:val="0068157D"/>
    <w:rsid w:val="00682FB6"/>
    <w:rsid w:val="0068685C"/>
    <w:rsid w:val="00690019"/>
    <w:rsid w:val="00691D03"/>
    <w:rsid w:val="006921A4"/>
    <w:rsid w:val="00692426"/>
    <w:rsid w:val="006925EC"/>
    <w:rsid w:val="006925F8"/>
    <w:rsid w:val="00693568"/>
    <w:rsid w:val="00694FB7"/>
    <w:rsid w:val="006956E3"/>
    <w:rsid w:val="00695867"/>
    <w:rsid w:val="00696583"/>
    <w:rsid w:val="00696CD3"/>
    <w:rsid w:val="006A01DF"/>
    <w:rsid w:val="006A0242"/>
    <w:rsid w:val="006A0C43"/>
    <w:rsid w:val="006A3455"/>
    <w:rsid w:val="006A42B9"/>
    <w:rsid w:val="006A4768"/>
    <w:rsid w:val="006A4995"/>
    <w:rsid w:val="006A55BA"/>
    <w:rsid w:val="006A604D"/>
    <w:rsid w:val="006A7714"/>
    <w:rsid w:val="006B052C"/>
    <w:rsid w:val="006B1A17"/>
    <w:rsid w:val="006B264C"/>
    <w:rsid w:val="006B2CC2"/>
    <w:rsid w:val="006B3925"/>
    <w:rsid w:val="006B53A0"/>
    <w:rsid w:val="006B5537"/>
    <w:rsid w:val="006B6D74"/>
    <w:rsid w:val="006B6DE5"/>
    <w:rsid w:val="006B7803"/>
    <w:rsid w:val="006C1D2C"/>
    <w:rsid w:val="006C31DA"/>
    <w:rsid w:val="006C34A6"/>
    <w:rsid w:val="006C3C28"/>
    <w:rsid w:val="006C3D0D"/>
    <w:rsid w:val="006C45C1"/>
    <w:rsid w:val="006C4F58"/>
    <w:rsid w:val="006C57EC"/>
    <w:rsid w:val="006C5C89"/>
    <w:rsid w:val="006C62EA"/>
    <w:rsid w:val="006C7691"/>
    <w:rsid w:val="006D10DA"/>
    <w:rsid w:val="006D15D4"/>
    <w:rsid w:val="006D3502"/>
    <w:rsid w:val="006D4345"/>
    <w:rsid w:val="006D6655"/>
    <w:rsid w:val="006D6F7C"/>
    <w:rsid w:val="006E0B7E"/>
    <w:rsid w:val="006E0C20"/>
    <w:rsid w:val="006E1E64"/>
    <w:rsid w:val="006E2B2D"/>
    <w:rsid w:val="006E344F"/>
    <w:rsid w:val="006E475E"/>
    <w:rsid w:val="006E537B"/>
    <w:rsid w:val="006F0C81"/>
    <w:rsid w:val="006F157F"/>
    <w:rsid w:val="006F22C7"/>
    <w:rsid w:val="006F319B"/>
    <w:rsid w:val="006F3C93"/>
    <w:rsid w:val="006F48CB"/>
    <w:rsid w:val="006F63D0"/>
    <w:rsid w:val="006F75DC"/>
    <w:rsid w:val="006F78A3"/>
    <w:rsid w:val="006F7BC4"/>
    <w:rsid w:val="00700844"/>
    <w:rsid w:val="007026E6"/>
    <w:rsid w:val="00703D3B"/>
    <w:rsid w:val="00703E30"/>
    <w:rsid w:val="0070408B"/>
    <w:rsid w:val="0070513D"/>
    <w:rsid w:val="00707A96"/>
    <w:rsid w:val="00710C8D"/>
    <w:rsid w:val="00715481"/>
    <w:rsid w:val="00716216"/>
    <w:rsid w:val="007162FB"/>
    <w:rsid w:val="00717B28"/>
    <w:rsid w:val="007213DA"/>
    <w:rsid w:val="00721954"/>
    <w:rsid w:val="00722D6C"/>
    <w:rsid w:val="00724AC2"/>
    <w:rsid w:val="00725AB5"/>
    <w:rsid w:val="0072649B"/>
    <w:rsid w:val="00726C70"/>
    <w:rsid w:val="00731C4C"/>
    <w:rsid w:val="007322F8"/>
    <w:rsid w:val="0073364F"/>
    <w:rsid w:val="007336C9"/>
    <w:rsid w:val="00734044"/>
    <w:rsid w:val="0073453F"/>
    <w:rsid w:val="00735B16"/>
    <w:rsid w:val="00735CDF"/>
    <w:rsid w:val="00736581"/>
    <w:rsid w:val="007368FB"/>
    <w:rsid w:val="00737285"/>
    <w:rsid w:val="00740E6A"/>
    <w:rsid w:val="007410EA"/>
    <w:rsid w:val="0074148A"/>
    <w:rsid w:val="0074259E"/>
    <w:rsid w:val="00743D40"/>
    <w:rsid w:val="0074444B"/>
    <w:rsid w:val="0074555E"/>
    <w:rsid w:val="00745900"/>
    <w:rsid w:val="007523DB"/>
    <w:rsid w:val="007526FC"/>
    <w:rsid w:val="007553D7"/>
    <w:rsid w:val="00755DB4"/>
    <w:rsid w:val="00756015"/>
    <w:rsid w:val="00756320"/>
    <w:rsid w:val="007563B2"/>
    <w:rsid w:val="0075742F"/>
    <w:rsid w:val="00757EDD"/>
    <w:rsid w:val="00760596"/>
    <w:rsid w:val="007614E4"/>
    <w:rsid w:val="00764B88"/>
    <w:rsid w:val="00764CE0"/>
    <w:rsid w:val="00764DCF"/>
    <w:rsid w:val="00764E15"/>
    <w:rsid w:val="0076532B"/>
    <w:rsid w:val="00765F08"/>
    <w:rsid w:val="00766346"/>
    <w:rsid w:val="007701CA"/>
    <w:rsid w:val="00771D11"/>
    <w:rsid w:val="00772239"/>
    <w:rsid w:val="00772324"/>
    <w:rsid w:val="00772ECB"/>
    <w:rsid w:val="0077556A"/>
    <w:rsid w:val="00777125"/>
    <w:rsid w:val="007774DB"/>
    <w:rsid w:val="00781028"/>
    <w:rsid w:val="0078240A"/>
    <w:rsid w:val="00782E03"/>
    <w:rsid w:val="007845E8"/>
    <w:rsid w:val="007849DA"/>
    <w:rsid w:val="00784FD4"/>
    <w:rsid w:val="0078558F"/>
    <w:rsid w:val="0078568E"/>
    <w:rsid w:val="00787D8A"/>
    <w:rsid w:val="00791086"/>
    <w:rsid w:val="007911D9"/>
    <w:rsid w:val="0079225C"/>
    <w:rsid w:val="00794C37"/>
    <w:rsid w:val="0079790D"/>
    <w:rsid w:val="007A0BCE"/>
    <w:rsid w:val="007A177E"/>
    <w:rsid w:val="007A2CB7"/>
    <w:rsid w:val="007A4F21"/>
    <w:rsid w:val="007A7718"/>
    <w:rsid w:val="007A7CD3"/>
    <w:rsid w:val="007B033E"/>
    <w:rsid w:val="007B169B"/>
    <w:rsid w:val="007B20F8"/>
    <w:rsid w:val="007B27AA"/>
    <w:rsid w:val="007B3394"/>
    <w:rsid w:val="007B426C"/>
    <w:rsid w:val="007B5329"/>
    <w:rsid w:val="007B5820"/>
    <w:rsid w:val="007B5F1A"/>
    <w:rsid w:val="007B6D9E"/>
    <w:rsid w:val="007B721C"/>
    <w:rsid w:val="007B7881"/>
    <w:rsid w:val="007B7D11"/>
    <w:rsid w:val="007C23E1"/>
    <w:rsid w:val="007C4F58"/>
    <w:rsid w:val="007C5CA5"/>
    <w:rsid w:val="007C5EE3"/>
    <w:rsid w:val="007C6B4A"/>
    <w:rsid w:val="007D227E"/>
    <w:rsid w:val="007D3330"/>
    <w:rsid w:val="007D3610"/>
    <w:rsid w:val="007D37B6"/>
    <w:rsid w:val="007D39CB"/>
    <w:rsid w:val="007D5B37"/>
    <w:rsid w:val="007D5FD0"/>
    <w:rsid w:val="007D60AC"/>
    <w:rsid w:val="007E0FDC"/>
    <w:rsid w:val="007E13AF"/>
    <w:rsid w:val="007E1821"/>
    <w:rsid w:val="007E1F31"/>
    <w:rsid w:val="007E21D4"/>
    <w:rsid w:val="007E26E3"/>
    <w:rsid w:val="007E317E"/>
    <w:rsid w:val="007E4682"/>
    <w:rsid w:val="007E579E"/>
    <w:rsid w:val="007E7528"/>
    <w:rsid w:val="007E7A8B"/>
    <w:rsid w:val="007F01C3"/>
    <w:rsid w:val="007F113B"/>
    <w:rsid w:val="007F23AB"/>
    <w:rsid w:val="007F3A63"/>
    <w:rsid w:val="007F4756"/>
    <w:rsid w:val="007F4774"/>
    <w:rsid w:val="007F5850"/>
    <w:rsid w:val="007F5F00"/>
    <w:rsid w:val="007F6634"/>
    <w:rsid w:val="007F6C96"/>
    <w:rsid w:val="007F77D5"/>
    <w:rsid w:val="007F7C31"/>
    <w:rsid w:val="00800C4D"/>
    <w:rsid w:val="008012FE"/>
    <w:rsid w:val="008014C0"/>
    <w:rsid w:val="00801A11"/>
    <w:rsid w:val="00802E9A"/>
    <w:rsid w:val="00803EE5"/>
    <w:rsid w:val="00804F4C"/>
    <w:rsid w:val="008066FF"/>
    <w:rsid w:val="00806B40"/>
    <w:rsid w:val="00806E07"/>
    <w:rsid w:val="00807832"/>
    <w:rsid w:val="008104E7"/>
    <w:rsid w:val="008108AA"/>
    <w:rsid w:val="00812A47"/>
    <w:rsid w:val="00814399"/>
    <w:rsid w:val="00814B8D"/>
    <w:rsid w:val="00814CFF"/>
    <w:rsid w:val="00816344"/>
    <w:rsid w:val="0081750A"/>
    <w:rsid w:val="008206CC"/>
    <w:rsid w:val="008221FB"/>
    <w:rsid w:val="00823F0F"/>
    <w:rsid w:val="00827774"/>
    <w:rsid w:val="008278FC"/>
    <w:rsid w:val="008304B4"/>
    <w:rsid w:val="008329AD"/>
    <w:rsid w:val="00832F93"/>
    <w:rsid w:val="00835906"/>
    <w:rsid w:val="00836498"/>
    <w:rsid w:val="00836753"/>
    <w:rsid w:val="008369D6"/>
    <w:rsid w:val="00837CB7"/>
    <w:rsid w:val="00837E02"/>
    <w:rsid w:val="00840292"/>
    <w:rsid w:val="00840BD6"/>
    <w:rsid w:val="00841991"/>
    <w:rsid w:val="00843837"/>
    <w:rsid w:val="00844CE9"/>
    <w:rsid w:val="008454A8"/>
    <w:rsid w:val="0084643B"/>
    <w:rsid w:val="0084776E"/>
    <w:rsid w:val="00850B22"/>
    <w:rsid w:val="0085373F"/>
    <w:rsid w:val="00855A72"/>
    <w:rsid w:val="0086058E"/>
    <w:rsid w:val="008605DB"/>
    <w:rsid w:val="00862E0B"/>
    <w:rsid w:val="00863B57"/>
    <w:rsid w:val="00864E00"/>
    <w:rsid w:val="008650DA"/>
    <w:rsid w:val="00866644"/>
    <w:rsid w:val="0086689B"/>
    <w:rsid w:val="00867389"/>
    <w:rsid w:val="008677A1"/>
    <w:rsid w:val="008707C3"/>
    <w:rsid w:val="00871E18"/>
    <w:rsid w:val="00873E61"/>
    <w:rsid w:val="008752F6"/>
    <w:rsid w:val="0087603D"/>
    <w:rsid w:val="00876EEC"/>
    <w:rsid w:val="008775E7"/>
    <w:rsid w:val="0088041F"/>
    <w:rsid w:val="00881EB9"/>
    <w:rsid w:val="00887F14"/>
    <w:rsid w:val="00891AA5"/>
    <w:rsid w:val="0089211B"/>
    <w:rsid w:val="00893D78"/>
    <w:rsid w:val="00893FDF"/>
    <w:rsid w:val="008946AF"/>
    <w:rsid w:val="008952B7"/>
    <w:rsid w:val="0089709D"/>
    <w:rsid w:val="008A05C4"/>
    <w:rsid w:val="008A0B34"/>
    <w:rsid w:val="008A1385"/>
    <w:rsid w:val="008A180A"/>
    <w:rsid w:val="008A1C80"/>
    <w:rsid w:val="008A27E0"/>
    <w:rsid w:val="008A460C"/>
    <w:rsid w:val="008A4BD0"/>
    <w:rsid w:val="008A5B7C"/>
    <w:rsid w:val="008A614F"/>
    <w:rsid w:val="008A6909"/>
    <w:rsid w:val="008B03E0"/>
    <w:rsid w:val="008B0A8C"/>
    <w:rsid w:val="008B0DCB"/>
    <w:rsid w:val="008B15C0"/>
    <w:rsid w:val="008B3685"/>
    <w:rsid w:val="008B36DD"/>
    <w:rsid w:val="008B4B20"/>
    <w:rsid w:val="008B4F76"/>
    <w:rsid w:val="008B5F14"/>
    <w:rsid w:val="008C1070"/>
    <w:rsid w:val="008C1E0E"/>
    <w:rsid w:val="008C2F2B"/>
    <w:rsid w:val="008C37F1"/>
    <w:rsid w:val="008C3828"/>
    <w:rsid w:val="008C3875"/>
    <w:rsid w:val="008C38BE"/>
    <w:rsid w:val="008C5441"/>
    <w:rsid w:val="008C603A"/>
    <w:rsid w:val="008D021C"/>
    <w:rsid w:val="008D1014"/>
    <w:rsid w:val="008D2313"/>
    <w:rsid w:val="008D2992"/>
    <w:rsid w:val="008D2D7D"/>
    <w:rsid w:val="008D2F58"/>
    <w:rsid w:val="008D3491"/>
    <w:rsid w:val="008D3591"/>
    <w:rsid w:val="008D67F7"/>
    <w:rsid w:val="008E02EB"/>
    <w:rsid w:val="008E0D04"/>
    <w:rsid w:val="008E1625"/>
    <w:rsid w:val="008E44E2"/>
    <w:rsid w:val="008E4774"/>
    <w:rsid w:val="008E57BA"/>
    <w:rsid w:val="008E5DBE"/>
    <w:rsid w:val="008E5EEE"/>
    <w:rsid w:val="008E6A3B"/>
    <w:rsid w:val="008E6E43"/>
    <w:rsid w:val="008F1519"/>
    <w:rsid w:val="008F1E8E"/>
    <w:rsid w:val="008F2DCF"/>
    <w:rsid w:val="008F3474"/>
    <w:rsid w:val="008F60C7"/>
    <w:rsid w:val="008F61AD"/>
    <w:rsid w:val="008F65A5"/>
    <w:rsid w:val="009001C1"/>
    <w:rsid w:val="00900B1C"/>
    <w:rsid w:val="009022A5"/>
    <w:rsid w:val="009029A7"/>
    <w:rsid w:val="009042A2"/>
    <w:rsid w:val="00904DBD"/>
    <w:rsid w:val="00904E87"/>
    <w:rsid w:val="00906426"/>
    <w:rsid w:val="00906F5C"/>
    <w:rsid w:val="00907A9D"/>
    <w:rsid w:val="00910ABD"/>
    <w:rsid w:val="00911893"/>
    <w:rsid w:val="00911D9E"/>
    <w:rsid w:val="0091223C"/>
    <w:rsid w:val="009132C7"/>
    <w:rsid w:val="00914161"/>
    <w:rsid w:val="00915349"/>
    <w:rsid w:val="00915983"/>
    <w:rsid w:val="00916B8C"/>
    <w:rsid w:val="00921109"/>
    <w:rsid w:val="00922223"/>
    <w:rsid w:val="00922576"/>
    <w:rsid w:val="00923D87"/>
    <w:rsid w:val="009243CB"/>
    <w:rsid w:val="00924B9A"/>
    <w:rsid w:val="009251F6"/>
    <w:rsid w:val="00925347"/>
    <w:rsid w:val="0092605E"/>
    <w:rsid w:val="00927522"/>
    <w:rsid w:val="00927D4A"/>
    <w:rsid w:val="00930C3B"/>
    <w:rsid w:val="0093387C"/>
    <w:rsid w:val="00933E03"/>
    <w:rsid w:val="00935C0B"/>
    <w:rsid w:val="00935C3E"/>
    <w:rsid w:val="009369BC"/>
    <w:rsid w:val="00936F17"/>
    <w:rsid w:val="0093731D"/>
    <w:rsid w:val="00937E8F"/>
    <w:rsid w:val="00940172"/>
    <w:rsid w:val="00940455"/>
    <w:rsid w:val="00942691"/>
    <w:rsid w:val="00942D8D"/>
    <w:rsid w:val="00942DAA"/>
    <w:rsid w:val="0094789F"/>
    <w:rsid w:val="0095006E"/>
    <w:rsid w:val="00950089"/>
    <w:rsid w:val="009513A1"/>
    <w:rsid w:val="009524B2"/>
    <w:rsid w:val="00952DA3"/>
    <w:rsid w:val="0095425F"/>
    <w:rsid w:val="00954489"/>
    <w:rsid w:val="00954816"/>
    <w:rsid w:val="00955512"/>
    <w:rsid w:val="00955689"/>
    <w:rsid w:val="0095675A"/>
    <w:rsid w:val="00956C7B"/>
    <w:rsid w:val="00957631"/>
    <w:rsid w:val="0096007F"/>
    <w:rsid w:val="00960A1E"/>
    <w:rsid w:val="00963B41"/>
    <w:rsid w:val="00963CDD"/>
    <w:rsid w:val="00963F28"/>
    <w:rsid w:val="0096455E"/>
    <w:rsid w:val="00967133"/>
    <w:rsid w:val="00970155"/>
    <w:rsid w:val="00971670"/>
    <w:rsid w:val="009729A2"/>
    <w:rsid w:val="00973273"/>
    <w:rsid w:val="0097361A"/>
    <w:rsid w:val="00976999"/>
    <w:rsid w:val="00981163"/>
    <w:rsid w:val="00981340"/>
    <w:rsid w:val="0098589C"/>
    <w:rsid w:val="0098619E"/>
    <w:rsid w:val="00990358"/>
    <w:rsid w:val="0099164F"/>
    <w:rsid w:val="0099281A"/>
    <w:rsid w:val="00993B6D"/>
    <w:rsid w:val="00993BB0"/>
    <w:rsid w:val="009976C2"/>
    <w:rsid w:val="00997E4A"/>
    <w:rsid w:val="009A04E0"/>
    <w:rsid w:val="009A0B9A"/>
    <w:rsid w:val="009A1719"/>
    <w:rsid w:val="009A182F"/>
    <w:rsid w:val="009A1995"/>
    <w:rsid w:val="009A3FD2"/>
    <w:rsid w:val="009A4DEA"/>
    <w:rsid w:val="009A52DD"/>
    <w:rsid w:val="009B020F"/>
    <w:rsid w:val="009B045A"/>
    <w:rsid w:val="009B05BA"/>
    <w:rsid w:val="009B1ED9"/>
    <w:rsid w:val="009B250C"/>
    <w:rsid w:val="009B317F"/>
    <w:rsid w:val="009B3DA6"/>
    <w:rsid w:val="009B44EE"/>
    <w:rsid w:val="009B4819"/>
    <w:rsid w:val="009B4E79"/>
    <w:rsid w:val="009B7AA7"/>
    <w:rsid w:val="009B7D05"/>
    <w:rsid w:val="009C264B"/>
    <w:rsid w:val="009C6A9C"/>
    <w:rsid w:val="009C7B62"/>
    <w:rsid w:val="009D0D5D"/>
    <w:rsid w:val="009D2E79"/>
    <w:rsid w:val="009D36F0"/>
    <w:rsid w:val="009D4D24"/>
    <w:rsid w:val="009D639E"/>
    <w:rsid w:val="009D678B"/>
    <w:rsid w:val="009E22EC"/>
    <w:rsid w:val="009E40E8"/>
    <w:rsid w:val="009E47E9"/>
    <w:rsid w:val="009E7A0A"/>
    <w:rsid w:val="009F028F"/>
    <w:rsid w:val="009F0C8D"/>
    <w:rsid w:val="009F1F0C"/>
    <w:rsid w:val="009F4F8F"/>
    <w:rsid w:val="009F5C6D"/>
    <w:rsid w:val="009F5CD3"/>
    <w:rsid w:val="009F62DA"/>
    <w:rsid w:val="00A00115"/>
    <w:rsid w:val="00A01407"/>
    <w:rsid w:val="00A01F34"/>
    <w:rsid w:val="00A02ABB"/>
    <w:rsid w:val="00A03960"/>
    <w:rsid w:val="00A03E1A"/>
    <w:rsid w:val="00A03EDA"/>
    <w:rsid w:val="00A04B31"/>
    <w:rsid w:val="00A05725"/>
    <w:rsid w:val="00A06C9F"/>
    <w:rsid w:val="00A06D3B"/>
    <w:rsid w:val="00A07FF7"/>
    <w:rsid w:val="00A106E2"/>
    <w:rsid w:val="00A114A8"/>
    <w:rsid w:val="00A14C9D"/>
    <w:rsid w:val="00A156A2"/>
    <w:rsid w:val="00A1700F"/>
    <w:rsid w:val="00A17262"/>
    <w:rsid w:val="00A176DB"/>
    <w:rsid w:val="00A201E8"/>
    <w:rsid w:val="00A20FB9"/>
    <w:rsid w:val="00A22860"/>
    <w:rsid w:val="00A234D7"/>
    <w:rsid w:val="00A23958"/>
    <w:rsid w:val="00A23C8F"/>
    <w:rsid w:val="00A2526A"/>
    <w:rsid w:val="00A25F97"/>
    <w:rsid w:val="00A26D18"/>
    <w:rsid w:val="00A2703A"/>
    <w:rsid w:val="00A300A2"/>
    <w:rsid w:val="00A31E7C"/>
    <w:rsid w:val="00A32B0A"/>
    <w:rsid w:val="00A32FAA"/>
    <w:rsid w:val="00A35245"/>
    <w:rsid w:val="00A35ECD"/>
    <w:rsid w:val="00A37C9C"/>
    <w:rsid w:val="00A37D08"/>
    <w:rsid w:val="00A404F0"/>
    <w:rsid w:val="00A41BF9"/>
    <w:rsid w:val="00A43180"/>
    <w:rsid w:val="00A45151"/>
    <w:rsid w:val="00A45A7B"/>
    <w:rsid w:val="00A45DA3"/>
    <w:rsid w:val="00A46E10"/>
    <w:rsid w:val="00A477D2"/>
    <w:rsid w:val="00A4790B"/>
    <w:rsid w:val="00A47914"/>
    <w:rsid w:val="00A50B64"/>
    <w:rsid w:val="00A5121F"/>
    <w:rsid w:val="00A522C4"/>
    <w:rsid w:val="00A52916"/>
    <w:rsid w:val="00A52A72"/>
    <w:rsid w:val="00A53D7A"/>
    <w:rsid w:val="00A54532"/>
    <w:rsid w:val="00A549EA"/>
    <w:rsid w:val="00A610CF"/>
    <w:rsid w:val="00A61150"/>
    <w:rsid w:val="00A6176F"/>
    <w:rsid w:val="00A6184A"/>
    <w:rsid w:val="00A62096"/>
    <w:rsid w:val="00A621E6"/>
    <w:rsid w:val="00A6266D"/>
    <w:rsid w:val="00A62CA1"/>
    <w:rsid w:val="00A636D4"/>
    <w:rsid w:val="00A64817"/>
    <w:rsid w:val="00A66240"/>
    <w:rsid w:val="00A67AAE"/>
    <w:rsid w:val="00A67C4A"/>
    <w:rsid w:val="00A67D93"/>
    <w:rsid w:val="00A70194"/>
    <w:rsid w:val="00A70FA2"/>
    <w:rsid w:val="00A71509"/>
    <w:rsid w:val="00A73223"/>
    <w:rsid w:val="00A733A7"/>
    <w:rsid w:val="00A733D5"/>
    <w:rsid w:val="00A73E36"/>
    <w:rsid w:val="00A740BF"/>
    <w:rsid w:val="00A75793"/>
    <w:rsid w:val="00A75F91"/>
    <w:rsid w:val="00A76E56"/>
    <w:rsid w:val="00A80B45"/>
    <w:rsid w:val="00A80C08"/>
    <w:rsid w:val="00A821B5"/>
    <w:rsid w:val="00A82A11"/>
    <w:rsid w:val="00A82F35"/>
    <w:rsid w:val="00A83E0E"/>
    <w:rsid w:val="00A840D3"/>
    <w:rsid w:val="00A85D8D"/>
    <w:rsid w:val="00A8604B"/>
    <w:rsid w:val="00A8684C"/>
    <w:rsid w:val="00A86BA5"/>
    <w:rsid w:val="00A90744"/>
    <w:rsid w:val="00A91977"/>
    <w:rsid w:val="00A92452"/>
    <w:rsid w:val="00A92ED3"/>
    <w:rsid w:val="00A934E1"/>
    <w:rsid w:val="00A96DBA"/>
    <w:rsid w:val="00AA0D9A"/>
    <w:rsid w:val="00AA1627"/>
    <w:rsid w:val="00AA3B66"/>
    <w:rsid w:val="00AA5171"/>
    <w:rsid w:val="00AA5F1E"/>
    <w:rsid w:val="00AB0658"/>
    <w:rsid w:val="00AB1CCB"/>
    <w:rsid w:val="00AB2179"/>
    <w:rsid w:val="00AB35D5"/>
    <w:rsid w:val="00AB4023"/>
    <w:rsid w:val="00AB4D1C"/>
    <w:rsid w:val="00AB536B"/>
    <w:rsid w:val="00AC0638"/>
    <w:rsid w:val="00AC0F2C"/>
    <w:rsid w:val="00AC1664"/>
    <w:rsid w:val="00AC24F7"/>
    <w:rsid w:val="00AC304C"/>
    <w:rsid w:val="00AC61A3"/>
    <w:rsid w:val="00AC61B2"/>
    <w:rsid w:val="00AC633B"/>
    <w:rsid w:val="00AD2FFA"/>
    <w:rsid w:val="00AD584F"/>
    <w:rsid w:val="00AD69BD"/>
    <w:rsid w:val="00AE042F"/>
    <w:rsid w:val="00AE0BF9"/>
    <w:rsid w:val="00AE2194"/>
    <w:rsid w:val="00AE29DD"/>
    <w:rsid w:val="00AE3C17"/>
    <w:rsid w:val="00AE46A8"/>
    <w:rsid w:val="00AE65E6"/>
    <w:rsid w:val="00AF068A"/>
    <w:rsid w:val="00AF0912"/>
    <w:rsid w:val="00AF0A1F"/>
    <w:rsid w:val="00AF2A11"/>
    <w:rsid w:val="00AF2A52"/>
    <w:rsid w:val="00AF34D1"/>
    <w:rsid w:val="00AF3DC1"/>
    <w:rsid w:val="00AF3FE2"/>
    <w:rsid w:val="00AF52D9"/>
    <w:rsid w:val="00AF5A72"/>
    <w:rsid w:val="00AF5CAF"/>
    <w:rsid w:val="00AF6D01"/>
    <w:rsid w:val="00AF7758"/>
    <w:rsid w:val="00AF7FD9"/>
    <w:rsid w:val="00B00122"/>
    <w:rsid w:val="00B00C53"/>
    <w:rsid w:val="00B01BCE"/>
    <w:rsid w:val="00B04009"/>
    <w:rsid w:val="00B04F70"/>
    <w:rsid w:val="00B05C72"/>
    <w:rsid w:val="00B064EA"/>
    <w:rsid w:val="00B06A3A"/>
    <w:rsid w:val="00B07814"/>
    <w:rsid w:val="00B10BF1"/>
    <w:rsid w:val="00B11999"/>
    <w:rsid w:val="00B11C2E"/>
    <w:rsid w:val="00B11F38"/>
    <w:rsid w:val="00B12A2E"/>
    <w:rsid w:val="00B12D1F"/>
    <w:rsid w:val="00B16545"/>
    <w:rsid w:val="00B16CDF"/>
    <w:rsid w:val="00B17A0A"/>
    <w:rsid w:val="00B2036C"/>
    <w:rsid w:val="00B227A3"/>
    <w:rsid w:val="00B2297A"/>
    <w:rsid w:val="00B23607"/>
    <w:rsid w:val="00B25D06"/>
    <w:rsid w:val="00B26947"/>
    <w:rsid w:val="00B27A02"/>
    <w:rsid w:val="00B27DCD"/>
    <w:rsid w:val="00B313CD"/>
    <w:rsid w:val="00B317E7"/>
    <w:rsid w:val="00B32DF9"/>
    <w:rsid w:val="00B331F2"/>
    <w:rsid w:val="00B33C32"/>
    <w:rsid w:val="00B35080"/>
    <w:rsid w:val="00B35AEE"/>
    <w:rsid w:val="00B363D2"/>
    <w:rsid w:val="00B372F7"/>
    <w:rsid w:val="00B375E8"/>
    <w:rsid w:val="00B37991"/>
    <w:rsid w:val="00B43289"/>
    <w:rsid w:val="00B43AB4"/>
    <w:rsid w:val="00B4563B"/>
    <w:rsid w:val="00B4676E"/>
    <w:rsid w:val="00B46F34"/>
    <w:rsid w:val="00B4747B"/>
    <w:rsid w:val="00B47CB0"/>
    <w:rsid w:val="00B515C3"/>
    <w:rsid w:val="00B53071"/>
    <w:rsid w:val="00B5428A"/>
    <w:rsid w:val="00B54B21"/>
    <w:rsid w:val="00B54BFD"/>
    <w:rsid w:val="00B54F5A"/>
    <w:rsid w:val="00B55D6D"/>
    <w:rsid w:val="00B5627C"/>
    <w:rsid w:val="00B60663"/>
    <w:rsid w:val="00B6161D"/>
    <w:rsid w:val="00B62B2B"/>
    <w:rsid w:val="00B64166"/>
    <w:rsid w:val="00B661BC"/>
    <w:rsid w:val="00B66B32"/>
    <w:rsid w:val="00B702AB"/>
    <w:rsid w:val="00B71861"/>
    <w:rsid w:val="00B719A6"/>
    <w:rsid w:val="00B72A06"/>
    <w:rsid w:val="00B73A12"/>
    <w:rsid w:val="00B7530C"/>
    <w:rsid w:val="00B75548"/>
    <w:rsid w:val="00B75F49"/>
    <w:rsid w:val="00B80944"/>
    <w:rsid w:val="00B80C91"/>
    <w:rsid w:val="00B813EF"/>
    <w:rsid w:val="00B81C26"/>
    <w:rsid w:val="00B82B06"/>
    <w:rsid w:val="00B82D41"/>
    <w:rsid w:val="00B83870"/>
    <w:rsid w:val="00B85408"/>
    <w:rsid w:val="00B862F5"/>
    <w:rsid w:val="00B86852"/>
    <w:rsid w:val="00B92083"/>
    <w:rsid w:val="00B93BEE"/>
    <w:rsid w:val="00B943E2"/>
    <w:rsid w:val="00B9534F"/>
    <w:rsid w:val="00B9556D"/>
    <w:rsid w:val="00B95BCA"/>
    <w:rsid w:val="00BA3440"/>
    <w:rsid w:val="00BA431C"/>
    <w:rsid w:val="00BA5B7A"/>
    <w:rsid w:val="00BA7CCE"/>
    <w:rsid w:val="00BA7E13"/>
    <w:rsid w:val="00BB007E"/>
    <w:rsid w:val="00BB04FB"/>
    <w:rsid w:val="00BB0FEE"/>
    <w:rsid w:val="00BB2B3B"/>
    <w:rsid w:val="00BB333D"/>
    <w:rsid w:val="00BB39A4"/>
    <w:rsid w:val="00BB3EA0"/>
    <w:rsid w:val="00BB49D9"/>
    <w:rsid w:val="00BB4FAC"/>
    <w:rsid w:val="00BB5131"/>
    <w:rsid w:val="00BB68BE"/>
    <w:rsid w:val="00BC0458"/>
    <w:rsid w:val="00BC064B"/>
    <w:rsid w:val="00BC0CFA"/>
    <w:rsid w:val="00BC1FFA"/>
    <w:rsid w:val="00BC280D"/>
    <w:rsid w:val="00BC5C0C"/>
    <w:rsid w:val="00BC6808"/>
    <w:rsid w:val="00BC7734"/>
    <w:rsid w:val="00BC7AB4"/>
    <w:rsid w:val="00BC7E91"/>
    <w:rsid w:val="00BD0F68"/>
    <w:rsid w:val="00BD2C00"/>
    <w:rsid w:val="00BD30A5"/>
    <w:rsid w:val="00BD39B0"/>
    <w:rsid w:val="00BD43D7"/>
    <w:rsid w:val="00BD4F10"/>
    <w:rsid w:val="00BD7D88"/>
    <w:rsid w:val="00BE0911"/>
    <w:rsid w:val="00BE1371"/>
    <w:rsid w:val="00BE2F67"/>
    <w:rsid w:val="00BE4BE7"/>
    <w:rsid w:val="00BE5C42"/>
    <w:rsid w:val="00BF0047"/>
    <w:rsid w:val="00BF0DDC"/>
    <w:rsid w:val="00BF146C"/>
    <w:rsid w:val="00BF1AC1"/>
    <w:rsid w:val="00BF20C9"/>
    <w:rsid w:val="00BF2DB6"/>
    <w:rsid w:val="00BF2E68"/>
    <w:rsid w:val="00BF4DFF"/>
    <w:rsid w:val="00BF6646"/>
    <w:rsid w:val="00BF67BD"/>
    <w:rsid w:val="00BF6CDF"/>
    <w:rsid w:val="00BF7570"/>
    <w:rsid w:val="00BF7F81"/>
    <w:rsid w:val="00C00747"/>
    <w:rsid w:val="00C01E72"/>
    <w:rsid w:val="00C02FBC"/>
    <w:rsid w:val="00C0351A"/>
    <w:rsid w:val="00C03913"/>
    <w:rsid w:val="00C0505A"/>
    <w:rsid w:val="00C05C8B"/>
    <w:rsid w:val="00C079B8"/>
    <w:rsid w:val="00C07BBA"/>
    <w:rsid w:val="00C10101"/>
    <w:rsid w:val="00C10C61"/>
    <w:rsid w:val="00C128E6"/>
    <w:rsid w:val="00C12FD3"/>
    <w:rsid w:val="00C13465"/>
    <w:rsid w:val="00C14811"/>
    <w:rsid w:val="00C16D83"/>
    <w:rsid w:val="00C17AA9"/>
    <w:rsid w:val="00C17BB9"/>
    <w:rsid w:val="00C2005E"/>
    <w:rsid w:val="00C2147F"/>
    <w:rsid w:val="00C25132"/>
    <w:rsid w:val="00C256AB"/>
    <w:rsid w:val="00C275D7"/>
    <w:rsid w:val="00C27EE9"/>
    <w:rsid w:val="00C3026A"/>
    <w:rsid w:val="00C31A35"/>
    <w:rsid w:val="00C327DB"/>
    <w:rsid w:val="00C33E33"/>
    <w:rsid w:val="00C366DA"/>
    <w:rsid w:val="00C402E0"/>
    <w:rsid w:val="00C4130E"/>
    <w:rsid w:val="00C4165C"/>
    <w:rsid w:val="00C43004"/>
    <w:rsid w:val="00C435DE"/>
    <w:rsid w:val="00C43A48"/>
    <w:rsid w:val="00C45210"/>
    <w:rsid w:val="00C456D9"/>
    <w:rsid w:val="00C46EA9"/>
    <w:rsid w:val="00C5004C"/>
    <w:rsid w:val="00C51771"/>
    <w:rsid w:val="00C54A96"/>
    <w:rsid w:val="00C56421"/>
    <w:rsid w:val="00C620E3"/>
    <w:rsid w:val="00C63AD7"/>
    <w:rsid w:val="00C64EF6"/>
    <w:rsid w:val="00C65C71"/>
    <w:rsid w:val="00C663B1"/>
    <w:rsid w:val="00C668A2"/>
    <w:rsid w:val="00C66A1A"/>
    <w:rsid w:val="00C67607"/>
    <w:rsid w:val="00C67FA7"/>
    <w:rsid w:val="00C7025B"/>
    <w:rsid w:val="00C70C5B"/>
    <w:rsid w:val="00C71311"/>
    <w:rsid w:val="00C718B7"/>
    <w:rsid w:val="00C73095"/>
    <w:rsid w:val="00C75348"/>
    <w:rsid w:val="00C763B3"/>
    <w:rsid w:val="00C81C50"/>
    <w:rsid w:val="00C81D70"/>
    <w:rsid w:val="00C82FF6"/>
    <w:rsid w:val="00C85141"/>
    <w:rsid w:val="00C854A0"/>
    <w:rsid w:val="00C87CDC"/>
    <w:rsid w:val="00C902EF"/>
    <w:rsid w:val="00C906C0"/>
    <w:rsid w:val="00C9230F"/>
    <w:rsid w:val="00C928D9"/>
    <w:rsid w:val="00C92E35"/>
    <w:rsid w:val="00C95950"/>
    <w:rsid w:val="00C9771B"/>
    <w:rsid w:val="00C97C02"/>
    <w:rsid w:val="00CA066D"/>
    <w:rsid w:val="00CA2771"/>
    <w:rsid w:val="00CA3432"/>
    <w:rsid w:val="00CA3C4F"/>
    <w:rsid w:val="00CA4150"/>
    <w:rsid w:val="00CA4547"/>
    <w:rsid w:val="00CB0AA1"/>
    <w:rsid w:val="00CB1075"/>
    <w:rsid w:val="00CB1A5A"/>
    <w:rsid w:val="00CB1DC8"/>
    <w:rsid w:val="00CB2ECE"/>
    <w:rsid w:val="00CB3715"/>
    <w:rsid w:val="00CB4986"/>
    <w:rsid w:val="00CB4D4B"/>
    <w:rsid w:val="00CB6087"/>
    <w:rsid w:val="00CB7891"/>
    <w:rsid w:val="00CB7C3F"/>
    <w:rsid w:val="00CC0AB1"/>
    <w:rsid w:val="00CC148C"/>
    <w:rsid w:val="00CC6607"/>
    <w:rsid w:val="00CC69EA"/>
    <w:rsid w:val="00CC7F78"/>
    <w:rsid w:val="00CD0583"/>
    <w:rsid w:val="00CD0789"/>
    <w:rsid w:val="00CD09D4"/>
    <w:rsid w:val="00CD21C1"/>
    <w:rsid w:val="00CD3A97"/>
    <w:rsid w:val="00CD5F42"/>
    <w:rsid w:val="00CD679B"/>
    <w:rsid w:val="00CD6B81"/>
    <w:rsid w:val="00CD77FA"/>
    <w:rsid w:val="00CD7AF0"/>
    <w:rsid w:val="00CE003D"/>
    <w:rsid w:val="00CE1F6D"/>
    <w:rsid w:val="00CE2DF7"/>
    <w:rsid w:val="00CE2E90"/>
    <w:rsid w:val="00CE41D3"/>
    <w:rsid w:val="00CE5464"/>
    <w:rsid w:val="00CE5E7B"/>
    <w:rsid w:val="00CE62CB"/>
    <w:rsid w:val="00CF075B"/>
    <w:rsid w:val="00CF07C0"/>
    <w:rsid w:val="00CF1353"/>
    <w:rsid w:val="00CF22EF"/>
    <w:rsid w:val="00CF2440"/>
    <w:rsid w:val="00CF3D4F"/>
    <w:rsid w:val="00CF56C8"/>
    <w:rsid w:val="00CF6149"/>
    <w:rsid w:val="00CF61F0"/>
    <w:rsid w:val="00D00027"/>
    <w:rsid w:val="00D00878"/>
    <w:rsid w:val="00D01A45"/>
    <w:rsid w:val="00D01F6B"/>
    <w:rsid w:val="00D039C5"/>
    <w:rsid w:val="00D05C43"/>
    <w:rsid w:val="00D119F1"/>
    <w:rsid w:val="00D11A71"/>
    <w:rsid w:val="00D12208"/>
    <w:rsid w:val="00D1272A"/>
    <w:rsid w:val="00D12C6F"/>
    <w:rsid w:val="00D13593"/>
    <w:rsid w:val="00D13792"/>
    <w:rsid w:val="00D17B2A"/>
    <w:rsid w:val="00D20B7B"/>
    <w:rsid w:val="00D20F7B"/>
    <w:rsid w:val="00D21160"/>
    <w:rsid w:val="00D22C68"/>
    <w:rsid w:val="00D236A1"/>
    <w:rsid w:val="00D23CE9"/>
    <w:rsid w:val="00D247B0"/>
    <w:rsid w:val="00D24ADD"/>
    <w:rsid w:val="00D26017"/>
    <w:rsid w:val="00D3445A"/>
    <w:rsid w:val="00D3524E"/>
    <w:rsid w:val="00D3584F"/>
    <w:rsid w:val="00D378B2"/>
    <w:rsid w:val="00D3796D"/>
    <w:rsid w:val="00D41226"/>
    <w:rsid w:val="00D41874"/>
    <w:rsid w:val="00D418F7"/>
    <w:rsid w:val="00D42B82"/>
    <w:rsid w:val="00D43E28"/>
    <w:rsid w:val="00D44514"/>
    <w:rsid w:val="00D44FBB"/>
    <w:rsid w:val="00D4570E"/>
    <w:rsid w:val="00D4624E"/>
    <w:rsid w:val="00D462DE"/>
    <w:rsid w:val="00D46D40"/>
    <w:rsid w:val="00D47E28"/>
    <w:rsid w:val="00D50F3A"/>
    <w:rsid w:val="00D516FC"/>
    <w:rsid w:val="00D52194"/>
    <w:rsid w:val="00D52CA9"/>
    <w:rsid w:val="00D5312F"/>
    <w:rsid w:val="00D545D4"/>
    <w:rsid w:val="00D548B1"/>
    <w:rsid w:val="00D556C1"/>
    <w:rsid w:val="00D55A8E"/>
    <w:rsid w:val="00D611B4"/>
    <w:rsid w:val="00D6291E"/>
    <w:rsid w:val="00D62DEB"/>
    <w:rsid w:val="00D6466E"/>
    <w:rsid w:val="00D64F8C"/>
    <w:rsid w:val="00D658A4"/>
    <w:rsid w:val="00D66A35"/>
    <w:rsid w:val="00D67A38"/>
    <w:rsid w:val="00D70B9A"/>
    <w:rsid w:val="00D70E9F"/>
    <w:rsid w:val="00D71FAE"/>
    <w:rsid w:val="00D72C0D"/>
    <w:rsid w:val="00D73CFF"/>
    <w:rsid w:val="00D74B98"/>
    <w:rsid w:val="00D7562D"/>
    <w:rsid w:val="00D777CA"/>
    <w:rsid w:val="00D83857"/>
    <w:rsid w:val="00D84C2A"/>
    <w:rsid w:val="00D853AE"/>
    <w:rsid w:val="00D877E0"/>
    <w:rsid w:val="00D90FF8"/>
    <w:rsid w:val="00D92D94"/>
    <w:rsid w:val="00D93F05"/>
    <w:rsid w:val="00D94CA4"/>
    <w:rsid w:val="00D9502E"/>
    <w:rsid w:val="00D96017"/>
    <w:rsid w:val="00D965EA"/>
    <w:rsid w:val="00D96B9D"/>
    <w:rsid w:val="00D972D5"/>
    <w:rsid w:val="00D975D2"/>
    <w:rsid w:val="00D97972"/>
    <w:rsid w:val="00D97C4E"/>
    <w:rsid w:val="00DA374F"/>
    <w:rsid w:val="00DA417C"/>
    <w:rsid w:val="00DA4670"/>
    <w:rsid w:val="00DA7529"/>
    <w:rsid w:val="00DA75C5"/>
    <w:rsid w:val="00DB2668"/>
    <w:rsid w:val="00DB276A"/>
    <w:rsid w:val="00DB3299"/>
    <w:rsid w:val="00DB5658"/>
    <w:rsid w:val="00DB589D"/>
    <w:rsid w:val="00DB5B45"/>
    <w:rsid w:val="00DB6C75"/>
    <w:rsid w:val="00DC068C"/>
    <w:rsid w:val="00DC0A83"/>
    <w:rsid w:val="00DC174A"/>
    <w:rsid w:val="00DC605D"/>
    <w:rsid w:val="00DC60A8"/>
    <w:rsid w:val="00DC7D04"/>
    <w:rsid w:val="00DD1B68"/>
    <w:rsid w:val="00DD2AEB"/>
    <w:rsid w:val="00DD3009"/>
    <w:rsid w:val="00DD3545"/>
    <w:rsid w:val="00DD6500"/>
    <w:rsid w:val="00DD6739"/>
    <w:rsid w:val="00DE03FC"/>
    <w:rsid w:val="00DE0D5A"/>
    <w:rsid w:val="00DE1AED"/>
    <w:rsid w:val="00DE204C"/>
    <w:rsid w:val="00DE215C"/>
    <w:rsid w:val="00DE2970"/>
    <w:rsid w:val="00DE2D7C"/>
    <w:rsid w:val="00DE3652"/>
    <w:rsid w:val="00DE36E6"/>
    <w:rsid w:val="00DE5478"/>
    <w:rsid w:val="00DE5A3B"/>
    <w:rsid w:val="00DF0B9C"/>
    <w:rsid w:val="00DF236C"/>
    <w:rsid w:val="00DF36D8"/>
    <w:rsid w:val="00DF46F6"/>
    <w:rsid w:val="00DF5F8A"/>
    <w:rsid w:val="00DF6515"/>
    <w:rsid w:val="00DF6802"/>
    <w:rsid w:val="00E01648"/>
    <w:rsid w:val="00E02932"/>
    <w:rsid w:val="00E02DBE"/>
    <w:rsid w:val="00E06700"/>
    <w:rsid w:val="00E10669"/>
    <w:rsid w:val="00E108C1"/>
    <w:rsid w:val="00E10B77"/>
    <w:rsid w:val="00E113A7"/>
    <w:rsid w:val="00E1250E"/>
    <w:rsid w:val="00E147BB"/>
    <w:rsid w:val="00E147E2"/>
    <w:rsid w:val="00E14BD0"/>
    <w:rsid w:val="00E167E6"/>
    <w:rsid w:val="00E16911"/>
    <w:rsid w:val="00E17089"/>
    <w:rsid w:val="00E20737"/>
    <w:rsid w:val="00E20980"/>
    <w:rsid w:val="00E226BA"/>
    <w:rsid w:val="00E22BEE"/>
    <w:rsid w:val="00E2378F"/>
    <w:rsid w:val="00E23F17"/>
    <w:rsid w:val="00E25033"/>
    <w:rsid w:val="00E2539F"/>
    <w:rsid w:val="00E254D7"/>
    <w:rsid w:val="00E258F0"/>
    <w:rsid w:val="00E26DE4"/>
    <w:rsid w:val="00E276AC"/>
    <w:rsid w:val="00E27A6C"/>
    <w:rsid w:val="00E27D43"/>
    <w:rsid w:val="00E27EE4"/>
    <w:rsid w:val="00E31335"/>
    <w:rsid w:val="00E373F0"/>
    <w:rsid w:val="00E41559"/>
    <w:rsid w:val="00E43D55"/>
    <w:rsid w:val="00E44026"/>
    <w:rsid w:val="00E4610D"/>
    <w:rsid w:val="00E46706"/>
    <w:rsid w:val="00E511A3"/>
    <w:rsid w:val="00E51AE5"/>
    <w:rsid w:val="00E52362"/>
    <w:rsid w:val="00E531A8"/>
    <w:rsid w:val="00E55442"/>
    <w:rsid w:val="00E5735E"/>
    <w:rsid w:val="00E575CB"/>
    <w:rsid w:val="00E5791C"/>
    <w:rsid w:val="00E6145B"/>
    <w:rsid w:val="00E61FA5"/>
    <w:rsid w:val="00E62AE8"/>
    <w:rsid w:val="00E63EF8"/>
    <w:rsid w:val="00E67C4A"/>
    <w:rsid w:val="00E700C4"/>
    <w:rsid w:val="00E70963"/>
    <w:rsid w:val="00E70E10"/>
    <w:rsid w:val="00E724AD"/>
    <w:rsid w:val="00E72DD9"/>
    <w:rsid w:val="00E73AA6"/>
    <w:rsid w:val="00E73BDD"/>
    <w:rsid w:val="00E7406B"/>
    <w:rsid w:val="00E74A5C"/>
    <w:rsid w:val="00E75836"/>
    <w:rsid w:val="00E769F3"/>
    <w:rsid w:val="00E81D69"/>
    <w:rsid w:val="00E82B89"/>
    <w:rsid w:val="00E835D7"/>
    <w:rsid w:val="00E86E4C"/>
    <w:rsid w:val="00E92422"/>
    <w:rsid w:val="00E93B28"/>
    <w:rsid w:val="00E94800"/>
    <w:rsid w:val="00E95DA9"/>
    <w:rsid w:val="00E97B76"/>
    <w:rsid w:val="00EA034F"/>
    <w:rsid w:val="00EA070E"/>
    <w:rsid w:val="00EA21E2"/>
    <w:rsid w:val="00EA322A"/>
    <w:rsid w:val="00EA3D37"/>
    <w:rsid w:val="00EA7257"/>
    <w:rsid w:val="00EA750C"/>
    <w:rsid w:val="00EB3B47"/>
    <w:rsid w:val="00EB7823"/>
    <w:rsid w:val="00EC07F3"/>
    <w:rsid w:val="00EC2E66"/>
    <w:rsid w:val="00EC2EAA"/>
    <w:rsid w:val="00EC313C"/>
    <w:rsid w:val="00EC388A"/>
    <w:rsid w:val="00EC4584"/>
    <w:rsid w:val="00EC57BC"/>
    <w:rsid w:val="00EC5DDE"/>
    <w:rsid w:val="00EC6917"/>
    <w:rsid w:val="00EC6F4A"/>
    <w:rsid w:val="00EC76AB"/>
    <w:rsid w:val="00EC7785"/>
    <w:rsid w:val="00EC7B6D"/>
    <w:rsid w:val="00ED074E"/>
    <w:rsid w:val="00ED25F8"/>
    <w:rsid w:val="00ED3963"/>
    <w:rsid w:val="00ED467A"/>
    <w:rsid w:val="00ED55FE"/>
    <w:rsid w:val="00ED5CE4"/>
    <w:rsid w:val="00EE26AF"/>
    <w:rsid w:val="00EE2ACD"/>
    <w:rsid w:val="00EE2B93"/>
    <w:rsid w:val="00EE3BD7"/>
    <w:rsid w:val="00EF0325"/>
    <w:rsid w:val="00EF0392"/>
    <w:rsid w:val="00EF0BE3"/>
    <w:rsid w:val="00EF33E8"/>
    <w:rsid w:val="00EF4791"/>
    <w:rsid w:val="00EF509E"/>
    <w:rsid w:val="00EF57AF"/>
    <w:rsid w:val="00EF5B1B"/>
    <w:rsid w:val="00EF5C20"/>
    <w:rsid w:val="00EF781D"/>
    <w:rsid w:val="00F00C7D"/>
    <w:rsid w:val="00F00D05"/>
    <w:rsid w:val="00F0199A"/>
    <w:rsid w:val="00F01A64"/>
    <w:rsid w:val="00F021A9"/>
    <w:rsid w:val="00F030CC"/>
    <w:rsid w:val="00F04BAD"/>
    <w:rsid w:val="00F067E6"/>
    <w:rsid w:val="00F07774"/>
    <w:rsid w:val="00F07B72"/>
    <w:rsid w:val="00F105A9"/>
    <w:rsid w:val="00F11127"/>
    <w:rsid w:val="00F1371A"/>
    <w:rsid w:val="00F14B75"/>
    <w:rsid w:val="00F15E9D"/>
    <w:rsid w:val="00F15F3A"/>
    <w:rsid w:val="00F16A4D"/>
    <w:rsid w:val="00F16F42"/>
    <w:rsid w:val="00F20573"/>
    <w:rsid w:val="00F20ADF"/>
    <w:rsid w:val="00F211E6"/>
    <w:rsid w:val="00F21A53"/>
    <w:rsid w:val="00F24020"/>
    <w:rsid w:val="00F24CC1"/>
    <w:rsid w:val="00F25CCF"/>
    <w:rsid w:val="00F25E75"/>
    <w:rsid w:val="00F26522"/>
    <w:rsid w:val="00F2737E"/>
    <w:rsid w:val="00F27C5F"/>
    <w:rsid w:val="00F3237B"/>
    <w:rsid w:val="00F335D1"/>
    <w:rsid w:val="00F34245"/>
    <w:rsid w:val="00F350EF"/>
    <w:rsid w:val="00F35436"/>
    <w:rsid w:val="00F3652E"/>
    <w:rsid w:val="00F36FFF"/>
    <w:rsid w:val="00F372D7"/>
    <w:rsid w:val="00F40AC0"/>
    <w:rsid w:val="00F41B44"/>
    <w:rsid w:val="00F4548C"/>
    <w:rsid w:val="00F50D57"/>
    <w:rsid w:val="00F5275C"/>
    <w:rsid w:val="00F548A6"/>
    <w:rsid w:val="00F56AFE"/>
    <w:rsid w:val="00F56F28"/>
    <w:rsid w:val="00F570CB"/>
    <w:rsid w:val="00F57D75"/>
    <w:rsid w:val="00F6020D"/>
    <w:rsid w:val="00F619E1"/>
    <w:rsid w:val="00F61D79"/>
    <w:rsid w:val="00F6396E"/>
    <w:rsid w:val="00F64D68"/>
    <w:rsid w:val="00F65546"/>
    <w:rsid w:val="00F67370"/>
    <w:rsid w:val="00F70838"/>
    <w:rsid w:val="00F7317C"/>
    <w:rsid w:val="00F7375B"/>
    <w:rsid w:val="00F7379C"/>
    <w:rsid w:val="00F7441E"/>
    <w:rsid w:val="00F755A7"/>
    <w:rsid w:val="00F87FB0"/>
    <w:rsid w:val="00F9165A"/>
    <w:rsid w:val="00F91738"/>
    <w:rsid w:val="00F9175A"/>
    <w:rsid w:val="00F945DD"/>
    <w:rsid w:val="00F95526"/>
    <w:rsid w:val="00F955CF"/>
    <w:rsid w:val="00F9596C"/>
    <w:rsid w:val="00F97B86"/>
    <w:rsid w:val="00FA0E0F"/>
    <w:rsid w:val="00FA177C"/>
    <w:rsid w:val="00FA1D8C"/>
    <w:rsid w:val="00FA2910"/>
    <w:rsid w:val="00FA2C13"/>
    <w:rsid w:val="00FA317E"/>
    <w:rsid w:val="00FA44C2"/>
    <w:rsid w:val="00FA4D63"/>
    <w:rsid w:val="00FA5966"/>
    <w:rsid w:val="00FA7B29"/>
    <w:rsid w:val="00FA7CEF"/>
    <w:rsid w:val="00FB1614"/>
    <w:rsid w:val="00FB225B"/>
    <w:rsid w:val="00FB3A13"/>
    <w:rsid w:val="00FB3D13"/>
    <w:rsid w:val="00FB41A3"/>
    <w:rsid w:val="00FB548B"/>
    <w:rsid w:val="00FB5785"/>
    <w:rsid w:val="00FB602C"/>
    <w:rsid w:val="00FB6879"/>
    <w:rsid w:val="00FC01CC"/>
    <w:rsid w:val="00FC0C7A"/>
    <w:rsid w:val="00FC1449"/>
    <w:rsid w:val="00FC1AFF"/>
    <w:rsid w:val="00FC1B1E"/>
    <w:rsid w:val="00FC1EAF"/>
    <w:rsid w:val="00FC2B77"/>
    <w:rsid w:val="00FC458F"/>
    <w:rsid w:val="00FC4692"/>
    <w:rsid w:val="00FC4C34"/>
    <w:rsid w:val="00FC52C3"/>
    <w:rsid w:val="00FC5571"/>
    <w:rsid w:val="00FC582E"/>
    <w:rsid w:val="00FC5EF4"/>
    <w:rsid w:val="00FD06F1"/>
    <w:rsid w:val="00FD0A5F"/>
    <w:rsid w:val="00FD355C"/>
    <w:rsid w:val="00FD36EB"/>
    <w:rsid w:val="00FD53F1"/>
    <w:rsid w:val="00FD6166"/>
    <w:rsid w:val="00FD7B22"/>
    <w:rsid w:val="00FE5E3B"/>
    <w:rsid w:val="00FE7DB5"/>
    <w:rsid w:val="00FF03F3"/>
    <w:rsid w:val="00FF0F42"/>
    <w:rsid w:val="00FF2FD9"/>
    <w:rsid w:val="00FF354F"/>
    <w:rsid w:val="00FF4B76"/>
    <w:rsid w:val="00FF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68F8E7E"/>
  <w15:docId w15:val="{D7124701-0994-44C2-A689-A785486FC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3AB"/>
    <w:rPr>
      <w:rFonts w:ascii="Arial" w:hAnsi="Arial" w:cs="Arial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529E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529E1"/>
    <w:pPr>
      <w:tabs>
        <w:tab w:val="center" w:pos="4320"/>
        <w:tab w:val="right" w:pos="8640"/>
      </w:tabs>
    </w:pPr>
  </w:style>
  <w:style w:type="paragraph" w:customStyle="1" w:styleId="BasicParagraph">
    <w:name w:val="[Basic Paragraph]"/>
    <w:basedOn w:val="Normal"/>
    <w:uiPriority w:val="99"/>
    <w:rsid w:val="006529E1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</w:rPr>
  </w:style>
  <w:style w:type="paragraph" w:styleId="NormalWeb">
    <w:name w:val="Normal (Web)"/>
    <w:basedOn w:val="Normal"/>
    <w:rsid w:val="004517AC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4030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3078"/>
    <w:rPr>
      <w:rFonts w:ascii="Tahoma" w:hAnsi="Tahoma" w:cs="Tahoma"/>
      <w:color w:val="000000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1503AB"/>
    <w:rPr>
      <w:rFonts w:ascii="Consolas" w:eastAsiaTheme="minorHAnsi" w:hAnsi="Consolas" w:cstheme="minorBidi"/>
      <w:color w:val="auto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503AB"/>
    <w:rPr>
      <w:rFonts w:ascii="Consolas" w:eastAsiaTheme="minorHAnsi" w:hAnsi="Consolas" w:cstheme="minorBidi"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6B264C"/>
    <w:pPr>
      <w:widowControl w:val="0"/>
      <w:ind w:left="160"/>
    </w:pPr>
    <w:rPr>
      <w:rFonts w:eastAsia="Arial" w:cstheme="minorBidi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6B264C"/>
    <w:rPr>
      <w:rFonts w:ascii="Arial" w:eastAsia="Arial" w:hAnsi="Arial" w:cstheme="minorBidi"/>
      <w:sz w:val="22"/>
      <w:szCs w:val="22"/>
    </w:rPr>
  </w:style>
  <w:style w:type="paragraph" w:customStyle="1" w:styleId="Default">
    <w:name w:val="Default"/>
    <w:rsid w:val="009042A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6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FORMS%20TO%20SHARE\Letterhead\August%202017\August%202017%20BW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898F23-978F-4E28-B656-6BE5F5F1A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August 2017 BW Letterhead</Template>
  <TotalTime>15</TotalTime>
  <Pages>1</Pages>
  <Words>110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Ridgeland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Beal</dc:creator>
  <cp:lastModifiedBy>MaryBeth</cp:lastModifiedBy>
  <cp:revision>4</cp:revision>
  <cp:lastPrinted>2020-03-02T20:59:00Z</cp:lastPrinted>
  <dcterms:created xsi:type="dcterms:W3CDTF">2020-04-17T15:38:00Z</dcterms:created>
  <dcterms:modified xsi:type="dcterms:W3CDTF">2020-04-17T15:53:00Z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